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E47655" w:rsidP="008B76BC">
      <w:pPr>
        <w:pStyle w:val="Picture"/>
      </w:pPr>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2E18BC" w:rsidP="000E312D">
            <w:pPr>
              <w:tabs>
                <w:tab w:val="left" w:pos="2880"/>
              </w:tabs>
              <w:spacing w:before="100"/>
              <w:rPr>
                <w:b/>
                <w:color w:val="002B52"/>
                <w:sz w:val="48"/>
                <w:szCs w:val="48"/>
              </w:rPr>
            </w:pPr>
            <w:r>
              <w:rPr>
                <w:b/>
                <w:color w:val="002B52"/>
                <w:sz w:val="48"/>
                <w:szCs w:val="48"/>
              </w:rPr>
              <w:t>Activity</w:t>
            </w:r>
            <w:r w:rsidR="008B76BC" w:rsidRPr="00F358FF">
              <w:rPr>
                <w:b/>
                <w:color w:val="002B52"/>
                <w:sz w:val="48"/>
                <w:szCs w:val="48"/>
              </w:rPr>
              <w:t xml:space="preserve"> </w:t>
            </w:r>
            <w:r w:rsidR="000E312D">
              <w:rPr>
                <w:b/>
                <w:color w:val="002B52"/>
                <w:sz w:val="48"/>
                <w:szCs w:val="48"/>
              </w:rPr>
              <w:t>5</w:t>
            </w:r>
            <w:r w:rsidR="00AB5914">
              <w:rPr>
                <w:b/>
                <w:color w:val="002B52"/>
                <w:sz w:val="48"/>
                <w:szCs w:val="48"/>
              </w:rPr>
              <w:t>.</w:t>
            </w:r>
            <w:r w:rsidR="000E312D">
              <w:rPr>
                <w:b/>
                <w:color w:val="002B52"/>
                <w:sz w:val="48"/>
                <w:szCs w:val="48"/>
              </w:rPr>
              <w:t>2 Making Sketches in CAD</w:t>
            </w:r>
            <w:r w:rsidR="008B76BC" w:rsidRPr="00F358FF">
              <w:rPr>
                <w:b/>
                <w:color w:val="002B52"/>
                <w:sz w:val="48"/>
                <w:szCs w:val="48"/>
              </w:rPr>
              <w:tab/>
            </w:r>
          </w:p>
        </w:tc>
      </w:tr>
    </w:tbl>
    <w:p w:rsidR="008B76BC" w:rsidRDefault="008B76BC" w:rsidP="008B76BC"/>
    <w:p w:rsidR="008B76BC" w:rsidRDefault="008B76BC" w:rsidP="008B76BC">
      <w:pPr>
        <w:pStyle w:val="ActivitySection"/>
      </w:pPr>
      <w:r>
        <w:t>Introduction</w:t>
      </w:r>
    </w:p>
    <w:p w:rsidR="002665DA" w:rsidRDefault="002665DA" w:rsidP="002665DA">
      <w:pPr>
        <w:pStyle w:val="ActivityBody0"/>
      </w:pPr>
      <w:r w:rsidRPr="00830198">
        <w:t xml:space="preserve">It would be great if computer systems were advanced enough to take a mental image of an object, such as a sports car, and instantly generate it as a three-dimensional computer aided design (CAD) model on a computer screen. </w:t>
      </w:r>
      <w:r>
        <w:t xml:space="preserve">The capability of computers and software is astounding in some respects. For instance, a solid computer model can be created using a 3D scanner to analyze an existing object or space. Likewise, internal body organs and tissue can be “seen” using technology such as Magnetic Resonance Imaging (MRI). </w:t>
      </w:r>
      <w:r w:rsidRPr="00830198">
        <w:t xml:space="preserve">Unfortunately, </w:t>
      </w:r>
      <w:r>
        <w:t xml:space="preserve">commercially available </w:t>
      </w:r>
      <w:r w:rsidRPr="00830198">
        <w:t xml:space="preserve">computer systems have not advanced to </w:t>
      </w:r>
      <w:r>
        <w:t>the extent that they can</w:t>
      </w:r>
      <w:r w:rsidRPr="00830198">
        <w:t xml:space="preserve"> </w:t>
      </w:r>
      <w:r>
        <w:t xml:space="preserve">document ideas and mental images from the human brain. </w:t>
      </w:r>
      <w:r w:rsidRPr="00830198">
        <w:t xml:space="preserve">For now </w:t>
      </w:r>
      <w:r>
        <w:t>engineers</w:t>
      </w:r>
      <w:r w:rsidRPr="00830198">
        <w:t xml:space="preserve"> must continue to express </w:t>
      </w:r>
      <w:r>
        <w:t>i</w:t>
      </w:r>
      <w:r w:rsidRPr="00830198">
        <w:t>deas as sketches</w:t>
      </w:r>
      <w:r>
        <w:t xml:space="preserve"> – hand drawn and computer generated</w:t>
      </w:r>
      <w:r w:rsidRPr="00830198">
        <w:t>.</w:t>
      </w:r>
    </w:p>
    <w:p w:rsidR="002665DA" w:rsidRDefault="002665DA" w:rsidP="002665DA">
      <w:pPr>
        <w:pStyle w:val="ActivityBody0"/>
      </w:pPr>
    </w:p>
    <w:p w:rsidR="002665DA" w:rsidRPr="00830198" w:rsidRDefault="002665DA" w:rsidP="00D245F4">
      <w:pPr>
        <w:pStyle w:val="ActivityBody0"/>
      </w:pPr>
      <w:r>
        <w:t>A CAD model can quickly display an engineer’s ideas in a realistic way. That is, once an engineer has developed a model in CAD representing an idea, the idea can be shared much more easily with a wider audience.</w:t>
      </w:r>
      <w:r w:rsidR="00D245F4">
        <w:t xml:space="preserve"> </w:t>
      </w:r>
      <w:r w:rsidRPr="00830198">
        <w:t>As is the case with technical sketching, CAD models must begin as sketches of points, lines, or shapes. The major difference between a freehand sketch and a CAD sketch is accuracy. The lines of a CAD sketch can be drawn perfectly straight, with start and end points that occur in exact locations in space. A line may also be given precise length through the use of dimensions. If more than one line is being sketched, they can be made perfectly parallel</w:t>
      </w:r>
      <w:r>
        <w:t xml:space="preserve"> or</w:t>
      </w:r>
      <w:r w:rsidRPr="00830198">
        <w:t xml:space="preserve"> perpendicular</w:t>
      </w:r>
      <w:r>
        <w:t xml:space="preserve">. Likewise, they can be </w:t>
      </w:r>
      <w:r w:rsidRPr="00830198">
        <w:t xml:space="preserve">given a specific angle. CAD programs give designers the ability to sketch any kind of geometry, along with the ability to </w:t>
      </w:r>
      <w:r>
        <w:t xml:space="preserve">dimension, extend, </w:t>
      </w:r>
      <w:r w:rsidRPr="00830198">
        <w:t>rotate, mirror, copy, pattern, move, trim, or erase it.</w:t>
      </w:r>
    </w:p>
    <w:p w:rsidR="002665DA" w:rsidRPr="003759EE" w:rsidRDefault="002665DA" w:rsidP="002665DA"/>
    <w:p w:rsidR="000E312D" w:rsidRPr="00830198" w:rsidRDefault="002665DA" w:rsidP="002665DA">
      <w:pPr>
        <w:pStyle w:val="ActivityBody0"/>
      </w:pPr>
      <w:r w:rsidRPr="00830198">
        <w:t xml:space="preserve">The ability to realize CAD models through sequentially developing geometric sketches is a critical skill that designers in multiple engineering disciplines use </w:t>
      </w:r>
      <w:r>
        <w:t>in the process of converting</w:t>
      </w:r>
      <w:r w:rsidRPr="00830198">
        <w:t xml:space="preserve"> mental images into money</w:t>
      </w:r>
      <w:r>
        <w:t>-</w:t>
      </w:r>
      <w:r w:rsidRPr="00830198">
        <w:t>making products.</w:t>
      </w:r>
    </w:p>
    <w:p w:rsidR="000E312D" w:rsidRPr="00830198" w:rsidRDefault="000E312D" w:rsidP="000E312D"/>
    <w:p w:rsidR="008B76BC" w:rsidRDefault="008B76BC" w:rsidP="008B76BC">
      <w:pPr>
        <w:pStyle w:val="ActivitySection"/>
      </w:pPr>
      <w:r>
        <w:t>Equipment</w:t>
      </w:r>
    </w:p>
    <w:p w:rsidR="004E52BB" w:rsidRDefault="004E52BB" w:rsidP="00CB4100">
      <w:pPr>
        <w:pStyle w:val="activitybullet0"/>
        <w:tabs>
          <w:tab w:val="clear" w:pos="1080"/>
          <w:tab w:val="num" w:pos="810"/>
        </w:tabs>
      </w:pPr>
      <w:r>
        <w:t>Computer with 3D CAD solid modeling program</w:t>
      </w:r>
    </w:p>
    <w:p w:rsidR="004E52BB" w:rsidRPr="002665DA" w:rsidRDefault="004E52BB" w:rsidP="004E52BB">
      <w:pPr>
        <w:pStyle w:val="activitybullet0"/>
      </w:pPr>
      <w:r>
        <w:rPr>
          <w:bCs/>
        </w:rPr>
        <w:t>CAD files</w:t>
      </w:r>
    </w:p>
    <w:p w:rsidR="004E52BB" w:rsidRPr="009E0D22" w:rsidRDefault="004E52BB" w:rsidP="004E52BB">
      <w:pPr>
        <w:pStyle w:val="Activitysub2"/>
        <w:rPr>
          <w:rStyle w:val="KeyTerm"/>
        </w:rPr>
      </w:pPr>
      <w:r w:rsidRPr="007A6149">
        <w:rPr>
          <w:rStyle w:val="KeyTerm"/>
          <w:bCs w:val="0"/>
        </w:rPr>
        <w:t>Trim</w:t>
      </w:r>
      <w:r>
        <w:rPr>
          <w:rStyle w:val="KeyTerm"/>
          <w:bCs w:val="0"/>
        </w:rPr>
        <w:t xml:space="preserve"> </w:t>
      </w:r>
      <w:r w:rsidRPr="007A6149">
        <w:rPr>
          <w:rStyle w:val="KeyTerm"/>
          <w:bCs w:val="0"/>
        </w:rPr>
        <w:t>Practice</w:t>
      </w:r>
    </w:p>
    <w:p w:rsidR="004E52BB" w:rsidRPr="009E0D22" w:rsidRDefault="004E52BB" w:rsidP="004E52BB">
      <w:pPr>
        <w:pStyle w:val="Activitysub2"/>
        <w:rPr>
          <w:rStyle w:val="KeyTerm"/>
        </w:rPr>
      </w:pPr>
      <w:r>
        <w:rPr>
          <w:rStyle w:val="KeyTerm"/>
          <w:bCs w:val="0"/>
        </w:rPr>
        <w:t xml:space="preserve">Move </w:t>
      </w:r>
      <w:r w:rsidRPr="007A6149">
        <w:rPr>
          <w:rStyle w:val="KeyTerm"/>
          <w:bCs w:val="0"/>
        </w:rPr>
        <w:t>Practice</w:t>
      </w:r>
    </w:p>
    <w:p w:rsidR="004E52BB" w:rsidRPr="009E0D22" w:rsidRDefault="004E52BB" w:rsidP="004E52BB">
      <w:pPr>
        <w:pStyle w:val="Activitysub2"/>
        <w:rPr>
          <w:rStyle w:val="KeyTerm"/>
        </w:rPr>
      </w:pPr>
      <w:r>
        <w:rPr>
          <w:rStyle w:val="KeyTerm"/>
          <w:bCs w:val="0"/>
        </w:rPr>
        <w:t xml:space="preserve">Rotate </w:t>
      </w:r>
      <w:r w:rsidRPr="007A6149">
        <w:rPr>
          <w:rStyle w:val="KeyTerm"/>
          <w:bCs w:val="0"/>
        </w:rPr>
        <w:t>Practice</w:t>
      </w:r>
    </w:p>
    <w:p w:rsidR="002665DA" w:rsidRPr="00D245F4" w:rsidRDefault="004E52BB" w:rsidP="00901FB8">
      <w:pPr>
        <w:pStyle w:val="Activitysub2"/>
        <w:rPr>
          <w:rStyle w:val="KeyTerm"/>
        </w:rPr>
      </w:pPr>
      <w:r w:rsidRPr="007A6149">
        <w:rPr>
          <w:rStyle w:val="KeyTerm"/>
          <w:bCs w:val="0"/>
        </w:rPr>
        <w:t>Geometric</w:t>
      </w:r>
      <w:r>
        <w:rPr>
          <w:rStyle w:val="KeyTerm"/>
          <w:bCs w:val="0"/>
        </w:rPr>
        <w:t xml:space="preserve"> </w:t>
      </w:r>
      <w:r w:rsidRPr="007A6149">
        <w:rPr>
          <w:rStyle w:val="KeyTerm"/>
          <w:bCs w:val="0"/>
        </w:rPr>
        <w:t>Constraints</w:t>
      </w:r>
    </w:p>
    <w:p w:rsidR="00D245F4" w:rsidRPr="000B1E9E" w:rsidRDefault="00D245F4" w:rsidP="000B1E9E">
      <w:pPr>
        <w:pStyle w:val="activitybullet0"/>
      </w:pPr>
      <w:r w:rsidRPr="00D245F4">
        <w:t>Activity 3.4a Making Linear Measurements (Automoblox PREVIEW) or the Automoblox T9 Dimensioned Drawings</w:t>
      </w:r>
      <w:r>
        <w:t>.</w:t>
      </w:r>
    </w:p>
    <w:p w:rsidR="008B76BC" w:rsidRDefault="008B76BC" w:rsidP="008B76BC">
      <w:pPr>
        <w:pStyle w:val="ActivitySection"/>
        <w:tabs>
          <w:tab w:val="left" w:pos="6488"/>
        </w:tabs>
      </w:pPr>
      <w:r>
        <w:t>Procedure</w:t>
      </w:r>
    </w:p>
    <w:p w:rsidR="004E52BB" w:rsidRDefault="004E52BB" w:rsidP="004E52BB">
      <w:pPr>
        <w:pStyle w:val="ActivityBody"/>
      </w:pPr>
      <w:r>
        <w:lastRenderedPageBreak/>
        <w:t>In order to effectively use a CAD program as a design tool, a designer must be familiar with the available and how they work. This activity will help you to understand and utilize the sketching tools that are common to most CAD programs.</w:t>
      </w:r>
    </w:p>
    <w:p w:rsidR="004E52BB" w:rsidRPr="00594B9B" w:rsidRDefault="004E52BB" w:rsidP="004E52BB"/>
    <w:p w:rsidR="004E52BB" w:rsidRDefault="004E52BB" w:rsidP="004E52BB">
      <w:pPr>
        <w:pStyle w:val="ActivityBody"/>
      </w:pPr>
      <w:r>
        <w:t>Many of the exercises require the creation of a new CAD file and the replication of the images pictured. Other exercises require the manipulation of an already existing file(s). As you finish each exercise, initial the graphic, save the CAD file, document the file name and location on the line provided, and submit this activity to your instructor for evaluation.</w:t>
      </w:r>
    </w:p>
    <w:p w:rsidR="00251988" w:rsidRDefault="00251988" w:rsidP="004E52BB">
      <w:pPr>
        <w:pStyle w:val="ActivityBodyBold"/>
      </w:pPr>
    </w:p>
    <w:p w:rsidR="000D44E8" w:rsidRDefault="000D44E8" w:rsidP="00356622">
      <w:pPr>
        <w:pStyle w:val="ActivityBodyBold"/>
        <w:ind w:left="0"/>
      </w:pPr>
      <w:r>
        <w:t>Fillet</w:t>
      </w:r>
    </w:p>
    <w:p w:rsidR="00901FB8" w:rsidRDefault="00901FB8" w:rsidP="000D44E8">
      <w:pPr>
        <w:pStyle w:val="ActivityBodyBold"/>
      </w:pPr>
    </w:p>
    <w:p w:rsidR="00523786" w:rsidRDefault="00523786" w:rsidP="007B6D06">
      <w:pPr>
        <w:pStyle w:val="ActivityNumbers"/>
        <w:ind w:left="360"/>
      </w:pPr>
      <w:r>
        <w:t xml:space="preserve">The </w:t>
      </w:r>
      <w:r>
        <w:rPr>
          <w:rStyle w:val="ActivityBodyBoldChar"/>
        </w:rPr>
        <w:t>F</w:t>
      </w:r>
      <w:r w:rsidRPr="00726655">
        <w:rPr>
          <w:rStyle w:val="ActivityBodyBoldChar"/>
        </w:rPr>
        <w:t>illet</w:t>
      </w:r>
      <w:r>
        <w:t xml:space="preserve"> tool creates a round where two lines meet at a corner. The size of the round is identified as a radius value. </w:t>
      </w:r>
      <w:r w:rsidRPr="00754239">
        <w:t xml:space="preserve">Create a new CAD file and draw a rectangle that is approximately </w:t>
      </w:r>
      <w:r>
        <w:t>2 inches wide by 1.25 inches</w:t>
      </w:r>
      <w:r w:rsidRPr="00754239">
        <w:t xml:space="preserve"> tall. Use the </w:t>
      </w:r>
      <w:r>
        <w:rPr>
          <w:rStyle w:val="ActivityBodyBoldChar"/>
        </w:rPr>
        <w:t>F</w:t>
      </w:r>
      <w:r w:rsidRPr="00754239">
        <w:rPr>
          <w:rStyle w:val="ActivityBodyBoldChar"/>
        </w:rPr>
        <w:t>illet</w:t>
      </w:r>
      <w:r w:rsidRPr="00754239">
        <w:t xml:space="preserve"> sketch </w:t>
      </w:r>
      <w:r>
        <w:t xml:space="preserve">tool to </w:t>
      </w:r>
      <w:r w:rsidRPr="00754239">
        <w:t xml:space="preserve">round off the top right </w:t>
      </w:r>
      <w:r>
        <w:t xml:space="preserve">to 0.25 inch radius. Then, round off the </w:t>
      </w:r>
      <w:r w:rsidRPr="00754239">
        <w:t xml:space="preserve">bottom </w:t>
      </w:r>
      <w:r>
        <w:t>right corner with a .75 inch radius. Lastly, round off the bottom left hand corner with a 0.5 inch radius</w:t>
      </w:r>
      <w:r w:rsidRPr="00754239">
        <w:t>.</w:t>
      </w:r>
    </w:p>
    <w:tbl>
      <w:tblPr>
        <w:tblW w:w="0" w:type="auto"/>
        <w:tblInd w:w="738" w:type="dxa"/>
        <w:tblLook w:val="01E0" w:firstRow="1" w:lastRow="1" w:firstColumn="1" w:lastColumn="1" w:noHBand="0" w:noVBand="0"/>
      </w:tblPr>
      <w:tblGrid>
        <w:gridCol w:w="3330"/>
        <w:gridCol w:w="4680"/>
      </w:tblGrid>
      <w:tr w:rsidR="00523786" w:rsidTr="0005077E">
        <w:tc>
          <w:tcPr>
            <w:tcW w:w="3330" w:type="dxa"/>
          </w:tcPr>
          <w:p w:rsidR="00523786" w:rsidRPr="00C660E5" w:rsidRDefault="00523786" w:rsidP="0005077E">
            <w:r w:rsidRPr="00C660E5">
              <w:t>CAD file name and location:</w:t>
            </w:r>
          </w:p>
        </w:tc>
        <w:tc>
          <w:tcPr>
            <w:tcW w:w="4680" w:type="dxa"/>
            <w:tcBorders>
              <w:bottom w:val="single" w:sz="4" w:space="0" w:color="auto"/>
            </w:tcBorders>
          </w:tcPr>
          <w:p w:rsidR="00523786" w:rsidRDefault="00523786" w:rsidP="0005077E"/>
        </w:tc>
      </w:tr>
    </w:tbl>
    <w:p w:rsidR="000D44E8" w:rsidRDefault="000D44E8" w:rsidP="000D44E8">
      <w:pPr>
        <w:pStyle w:val="PictureCentered"/>
      </w:pPr>
      <w:r>
        <w:rPr>
          <w:noProof/>
        </w:rPr>
        <w:drawing>
          <wp:inline distT="0" distB="0" distL="0" distR="0" wp14:anchorId="5281B94C" wp14:editId="55AE7BE3">
            <wp:extent cx="4838700" cy="2065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38700" cy="2065020"/>
                    </a:xfrm>
                    <a:prstGeom prst="rect">
                      <a:avLst/>
                    </a:prstGeom>
                    <a:noFill/>
                    <a:ln>
                      <a:noFill/>
                    </a:ln>
                  </pic:spPr>
                </pic:pic>
              </a:graphicData>
            </a:graphic>
          </wp:inline>
        </w:drawing>
      </w:r>
    </w:p>
    <w:p w:rsidR="000D44E8" w:rsidRDefault="000D44E8" w:rsidP="004E52BB">
      <w:pPr>
        <w:pStyle w:val="ActivityBodyBold"/>
      </w:pPr>
    </w:p>
    <w:p w:rsidR="007B6D06" w:rsidRDefault="000D44E8" w:rsidP="007B6D06">
      <w:pPr>
        <w:pStyle w:val="ActivityNumbers"/>
        <w:ind w:left="360"/>
      </w:pPr>
      <w:r w:rsidRPr="00453B90">
        <w:t xml:space="preserve">Model the </w:t>
      </w:r>
      <w:r w:rsidR="00DC5E8D" w:rsidRPr="00453B90">
        <w:t>passenger section of the body</w:t>
      </w:r>
      <w:r w:rsidRPr="00453B90">
        <w:t xml:space="preserve"> of your Automoblox vehicle (using the measurements you recorded in </w:t>
      </w:r>
      <w:r w:rsidR="00D245F4" w:rsidRPr="00D245F4">
        <w:t>Activity 3.4a Making Linear Measurements (Automoblox PREVIEW)</w:t>
      </w:r>
      <w:r w:rsidRPr="00453B90">
        <w:t xml:space="preserve"> or the</w:t>
      </w:r>
      <w:r w:rsidR="00523786">
        <w:t xml:space="preserve"> Automoblox</w:t>
      </w:r>
      <w:r w:rsidRPr="00453B90">
        <w:t xml:space="preserve"> T9 </w:t>
      </w:r>
      <w:r w:rsidR="008E30A4">
        <w:t>Dimensioned Drawi</w:t>
      </w:r>
      <w:r w:rsidR="00523786">
        <w:t>ngs</w:t>
      </w:r>
      <w:r w:rsidRPr="00453B90">
        <w:t xml:space="preserve">. </w:t>
      </w:r>
    </w:p>
    <w:p w:rsidR="007B6D06" w:rsidRDefault="000D44E8" w:rsidP="00EB3CDE">
      <w:pPr>
        <w:pStyle w:val="ActivityNumbers"/>
        <w:numPr>
          <w:ilvl w:val="1"/>
          <w:numId w:val="22"/>
        </w:numPr>
      </w:pPr>
      <w:r w:rsidRPr="00453B90">
        <w:t xml:space="preserve">Begin by sketching a rectangle and then filleting the corners before extruding. </w:t>
      </w:r>
    </w:p>
    <w:p w:rsidR="007B6D06" w:rsidRDefault="000D44E8" w:rsidP="00EB3CDE">
      <w:pPr>
        <w:pStyle w:val="ActivityNumbers"/>
        <w:numPr>
          <w:ilvl w:val="1"/>
          <w:numId w:val="22"/>
        </w:numPr>
      </w:pPr>
      <w:r w:rsidRPr="00453B90">
        <w:t xml:space="preserve">Next select the top of the body part, create a new sketch and then draw and locate a rectangle with filleted corners </w:t>
      </w:r>
      <w:r w:rsidR="003C019B">
        <w:t xml:space="preserve">to represent the hole </w:t>
      </w:r>
      <w:r w:rsidRPr="00453B90">
        <w:t xml:space="preserve">based on the appropriate measurements. </w:t>
      </w:r>
      <w:r w:rsidR="007B6D06">
        <w:t>Save the sketch.</w:t>
      </w:r>
    </w:p>
    <w:p w:rsidR="007B6D06" w:rsidRDefault="007B6D06" w:rsidP="00EB3CDE">
      <w:pPr>
        <w:pStyle w:val="ActivityNumbers"/>
        <w:numPr>
          <w:ilvl w:val="1"/>
          <w:numId w:val="22"/>
        </w:numPr>
      </w:pPr>
      <w:r>
        <w:t>E</w:t>
      </w:r>
      <w:r w:rsidR="000D44E8" w:rsidRPr="00453B90">
        <w:t xml:space="preserve">xtrude a cut of the shape to the appropriate distance. </w:t>
      </w:r>
    </w:p>
    <w:p w:rsidR="007B6D06" w:rsidRDefault="000D44E8" w:rsidP="00EB3CDE">
      <w:pPr>
        <w:pStyle w:val="ActivityNumbers"/>
        <w:numPr>
          <w:ilvl w:val="1"/>
          <w:numId w:val="22"/>
        </w:numPr>
      </w:pPr>
      <w:r w:rsidRPr="00453B90">
        <w:t>In the same way make appropriate extru</w:t>
      </w:r>
      <w:r w:rsidR="00453B90">
        <w:t>d</w:t>
      </w:r>
      <w:r w:rsidRPr="00453B90">
        <w:t xml:space="preserve">e-cuts in the two opposing faces of the body to allow for the connector socket parts. </w:t>
      </w:r>
    </w:p>
    <w:p w:rsidR="000D44E8" w:rsidRPr="00453B90" w:rsidRDefault="000D44E8" w:rsidP="00EB3CDE">
      <w:pPr>
        <w:pStyle w:val="ActivityNumbers"/>
        <w:numPr>
          <w:ilvl w:val="1"/>
          <w:numId w:val="22"/>
        </w:numPr>
      </w:pPr>
      <w:r w:rsidRPr="00453B90">
        <w:t>Save the file as PassengerSection</w:t>
      </w:r>
      <w:r w:rsidRPr="00453B90">
        <w:rPr>
          <w:i/>
        </w:rPr>
        <w:t>YourInitials</w:t>
      </w:r>
      <w:r w:rsidRPr="00453B90">
        <w:t xml:space="preserve">.ipt </w:t>
      </w:r>
      <w:r w:rsidR="00DC5E8D" w:rsidRPr="00453B90">
        <w:t>in you</w:t>
      </w:r>
      <w:r w:rsidR="00453B90">
        <w:t>r</w:t>
      </w:r>
      <w:r w:rsidR="00DC5E8D" w:rsidRPr="00453B90">
        <w:t xml:space="preserve"> Automoblox project folder.</w:t>
      </w:r>
    </w:p>
    <w:tbl>
      <w:tblPr>
        <w:tblW w:w="7578" w:type="dxa"/>
        <w:tblInd w:w="1080" w:type="dxa"/>
        <w:tblLayout w:type="fixed"/>
        <w:tblLook w:val="04A0" w:firstRow="1" w:lastRow="0" w:firstColumn="1" w:lastColumn="0" w:noHBand="0" w:noVBand="1"/>
      </w:tblPr>
      <w:tblGrid>
        <w:gridCol w:w="3978"/>
        <w:gridCol w:w="3600"/>
      </w:tblGrid>
      <w:tr w:rsidR="000D44E8" w:rsidRPr="00450EC1" w:rsidTr="00EB14D9">
        <w:trPr>
          <w:trHeight w:val="3419"/>
        </w:trPr>
        <w:tc>
          <w:tcPr>
            <w:tcW w:w="3978" w:type="dxa"/>
            <w:shd w:val="clear" w:color="auto" w:fill="auto"/>
          </w:tcPr>
          <w:p w:rsidR="000D44E8" w:rsidRDefault="000D44E8" w:rsidP="004F1262">
            <w:pPr>
              <w:pStyle w:val="ActivityNumbers"/>
              <w:numPr>
                <w:ilvl w:val="0"/>
                <w:numId w:val="0"/>
              </w:numPr>
              <w:rPr>
                <w:noProof/>
              </w:rPr>
            </w:pPr>
            <w:r>
              <w:rPr>
                <w:noProof/>
              </w:rPr>
              <w:lastRenderedPageBreak/>
              <mc:AlternateContent>
                <mc:Choice Requires="wps">
                  <w:drawing>
                    <wp:anchor distT="0" distB="0" distL="114300" distR="114300" simplePos="0" relativeHeight="251684864" behindDoc="0" locked="0" layoutInCell="1" allowOverlap="1" wp14:anchorId="7B9C8DE5" wp14:editId="3FFC8A65">
                      <wp:simplePos x="0" y="0"/>
                      <wp:positionH relativeFrom="column">
                        <wp:posOffset>251460</wp:posOffset>
                      </wp:positionH>
                      <wp:positionV relativeFrom="paragraph">
                        <wp:posOffset>1000760</wp:posOffset>
                      </wp:positionV>
                      <wp:extent cx="240665" cy="395605"/>
                      <wp:effectExtent l="0" t="38100" r="64135" b="23495"/>
                      <wp:wrapNone/>
                      <wp:docPr id="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8pt;margin-top:78.8pt;width:18.95pt;height:31.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56561670" wp14:editId="3FA7A70C">
                      <wp:simplePos x="0" y="0"/>
                      <wp:positionH relativeFrom="column">
                        <wp:posOffset>-167005</wp:posOffset>
                      </wp:positionH>
                      <wp:positionV relativeFrom="paragraph">
                        <wp:posOffset>1354455</wp:posOffset>
                      </wp:positionV>
                      <wp:extent cx="914400" cy="506730"/>
                      <wp:effectExtent l="0" t="0" r="0" b="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730"/>
                              </a:xfrm>
                              <a:prstGeom prst="rect">
                                <a:avLst/>
                              </a:prstGeom>
                              <a:solidFill>
                                <a:srgbClr val="FFFFFF">
                                  <a:alpha val="0"/>
                                </a:srgbClr>
                              </a:solidFill>
                              <a:ln>
                                <a:noFill/>
                              </a:ln>
                              <a:extLst/>
                            </wps:spPr>
                            <wps:txbx>
                              <w:txbxContent>
                                <w:p w:rsidR="000D44E8" w:rsidRDefault="000D44E8" w:rsidP="000D44E8">
                                  <w:pPr>
                                    <w:jc w:val="center"/>
                                  </w:pPr>
                                  <w:r>
                                    <w:t>Connector Socket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5pt;margin-top:106.65pt;width:1in;height:3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" stroked="f">
                      <v:fill opacity="0"/>
                      <v:textbox>
                        <w:txbxContent>
                          <w:p w:rsidR="000D44E8" w:rsidRDefault="000D44E8" w:rsidP="000D44E8">
                            <w:pPr>
                              <w:jc w:val="center"/>
                            </w:pPr>
                            <w:r>
                              <w:t>Connector Socket</w:t>
                            </w:r>
                          </w:p>
                        </w:txbxContent>
                      </v:textbox>
                    </v:shape>
                  </w:pict>
                </mc:Fallback>
              </mc:AlternateContent>
            </w:r>
            <w:r>
              <w:rPr>
                <w:noProof/>
              </w:rPr>
              <w:drawing>
                <wp:inline distT="0" distB="0" distL="0" distR="0" wp14:anchorId="1DC04177" wp14:editId="739C3E5B">
                  <wp:extent cx="2430780" cy="1798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0780" cy="1798320"/>
                          </a:xfrm>
                          <a:prstGeom prst="rect">
                            <a:avLst/>
                          </a:prstGeom>
                          <a:noFill/>
                          <a:ln>
                            <a:noFill/>
                          </a:ln>
                        </pic:spPr>
                      </pic:pic>
                    </a:graphicData>
                  </a:graphic>
                </wp:inline>
              </w:drawing>
            </w:r>
          </w:p>
          <w:p w:rsidR="000D44E8" w:rsidRPr="00450EC1" w:rsidRDefault="000D44E8" w:rsidP="004F1262">
            <w:pPr>
              <w:pStyle w:val="ActivityNumbers"/>
              <w:numPr>
                <w:ilvl w:val="0"/>
                <w:numId w:val="0"/>
              </w:numPr>
              <w:jc w:val="center"/>
              <w:rPr>
                <w:color w:val="FF0000"/>
              </w:rPr>
            </w:pPr>
            <w:r>
              <w:rPr>
                <w:noProof/>
              </w:rPr>
              <w:t>BODY</w:t>
            </w:r>
          </w:p>
        </w:tc>
        <w:tc>
          <w:tcPr>
            <w:tcW w:w="3600" w:type="dxa"/>
            <w:shd w:val="clear" w:color="auto" w:fill="auto"/>
          </w:tcPr>
          <w:p w:rsidR="000D44E8" w:rsidRDefault="000D44E8" w:rsidP="004F1262">
            <w:pPr>
              <w:pStyle w:val="ActivityNumbers"/>
              <w:numPr>
                <w:ilvl w:val="0"/>
                <w:numId w:val="0"/>
              </w:numPr>
              <w:jc w:val="center"/>
              <w:rPr>
                <w:noProof/>
              </w:rPr>
            </w:pPr>
            <w:r>
              <w:rPr>
                <w:noProof/>
              </w:rPr>
              <w:drawing>
                <wp:inline distT="0" distB="0" distL="0" distR="0" wp14:anchorId="4C1117E1" wp14:editId="46CDDF17">
                  <wp:extent cx="2057400" cy="1119392"/>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2467" cy="1122149"/>
                          </a:xfrm>
                          <a:prstGeom prst="rect">
                            <a:avLst/>
                          </a:prstGeom>
                        </pic:spPr>
                      </pic:pic>
                    </a:graphicData>
                  </a:graphic>
                </wp:inline>
              </w:drawing>
            </w:r>
          </w:p>
          <w:p w:rsidR="000D44E8" w:rsidRPr="00450EC1" w:rsidRDefault="000D44E8" w:rsidP="004F1262">
            <w:pPr>
              <w:pStyle w:val="ActivityNumbers"/>
              <w:numPr>
                <w:ilvl w:val="0"/>
                <w:numId w:val="0"/>
              </w:numPr>
              <w:jc w:val="center"/>
              <w:rPr>
                <w:color w:val="FF0000"/>
              </w:rPr>
            </w:pPr>
            <w:r>
              <w:t>Begin by sketching a rectangle and then filleting the corners.</w:t>
            </w:r>
          </w:p>
        </w:tc>
      </w:tr>
    </w:tbl>
    <w:p w:rsidR="000D44E8" w:rsidRDefault="000D44E8" w:rsidP="004E52BB">
      <w:pPr>
        <w:pStyle w:val="ActivityBodyBold"/>
      </w:pPr>
    </w:p>
    <w:p w:rsidR="001E3B79" w:rsidRDefault="001E3B79" w:rsidP="001E3B79">
      <w:pPr>
        <w:pStyle w:val="ActivityBodyBold"/>
        <w:ind w:left="0"/>
      </w:pPr>
      <w:r>
        <w:t>Trim</w:t>
      </w:r>
    </w:p>
    <w:p w:rsidR="001E3B79" w:rsidRDefault="001E3B79" w:rsidP="001E3B79">
      <w:pPr>
        <w:pStyle w:val="ActivityBodyBold"/>
      </w:pPr>
    </w:p>
    <w:p w:rsidR="001E3B79" w:rsidRDefault="001E3B79" w:rsidP="001E3B79">
      <w:pPr>
        <w:pStyle w:val="ActivityNumbers"/>
        <w:ind w:left="360"/>
      </w:pPr>
      <w:r>
        <w:t xml:space="preserve">Open the file called </w:t>
      </w:r>
      <w:r w:rsidRPr="00B067E6">
        <w:rPr>
          <w:rStyle w:val="ActivityBodyBoldChar"/>
        </w:rPr>
        <w:t>Trim Practice</w:t>
      </w:r>
      <w:r w:rsidRPr="001E3B79">
        <w:rPr>
          <w:bCs/>
        </w:rPr>
        <w:t xml:space="preserve">. </w:t>
      </w:r>
      <w:r>
        <w:t xml:space="preserve">Use the </w:t>
      </w:r>
      <w:r>
        <w:rPr>
          <w:rStyle w:val="ActivityBodyBoldChar"/>
        </w:rPr>
        <w:t>Trim</w:t>
      </w:r>
      <w:r>
        <w:t xml:space="preserve"> sketch tool and </w:t>
      </w:r>
      <w:r w:rsidRPr="001E3B79">
        <w:rPr>
          <w:b/>
        </w:rPr>
        <w:t xml:space="preserve">Delete </w:t>
      </w:r>
      <w:r>
        <w:t>keyboard function to revise the sketch to look like the After image. Save the file as a different name.</w:t>
      </w:r>
    </w:p>
    <w:p w:rsidR="001E3B79" w:rsidRDefault="001E3B79" w:rsidP="001E3B79">
      <w:pPr>
        <w:pStyle w:val="PictureCentered"/>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554"/>
      </w:tblGrid>
      <w:tr w:rsidR="001E3B79" w:rsidTr="00D12F92">
        <w:trPr>
          <w:trHeight w:val="3932"/>
        </w:trPr>
        <w:tc>
          <w:tcPr>
            <w:tcW w:w="4662" w:type="dxa"/>
          </w:tcPr>
          <w:p w:rsidR="001E3B79" w:rsidRDefault="001E3B79" w:rsidP="00D12F92">
            <w:pPr>
              <w:pStyle w:val="PictureCentered"/>
            </w:pPr>
            <w:r>
              <w:rPr>
                <w:noProof/>
              </w:rPr>
              <w:drawing>
                <wp:inline distT="0" distB="0" distL="0" distR="0" wp14:anchorId="2DFAEBF5" wp14:editId="0E3AD6F8">
                  <wp:extent cx="2567940" cy="230290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67940" cy="2302900"/>
                          </a:xfrm>
                          <a:prstGeom prst="rect">
                            <a:avLst/>
                          </a:prstGeom>
                          <a:noFill/>
                          <a:ln>
                            <a:noFill/>
                          </a:ln>
                        </pic:spPr>
                      </pic:pic>
                    </a:graphicData>
                  </a:graphic>
                </wp:inline>
              </w:drawing>
            </w:r>
            <w:r>
              <w:t xml:space="preserve"> Before</w:t>
            </w:r>
          </w:p>
        </w:tc>
        <w:tc>
          <w:tcPr>
            <w:tcW w:w="4554" w:type="dxa"/>
          </w:tcPr>
          <w:p w:rsidR="001E3B79" w:rsidRDefault="001E3B79" w:rsidP="00D12F92">
            <w:pPr>
              <w:pStyle w:val="PictureCentered"/>
            </w:pPr>
            <w:r>
              <w:rPr>
                <w:noProof/>
              </w:rPr>
              <w:drawing>
                <wp:inline distT="0" distB="0" distL="0" distR="0" wp14:anchorId="0255AE15" wp14:editId="2C0401C5">
                  <wp:extent cx="2278380" cy="2056871"/>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78380" cy="2056871"/>
                          </a:xfrm>
                          <a:prstGeom prst="rect">
                            <a:avLst/>
                          </a:prstGeom>
                          <a:noFill/>
                          <a:ln>
                            <a:noFill/>
                          </a:ln>
                        </pic:spPr>
                      </pic:pic>
                    </a:graphicData>
                  </a:graphic>
                </wp:inline>
              </w:drawing>
            </w:r>
            <w:r>
              <w:t xml:space="preserve"> </w:t>
            </w:r>
          </w:p>
          <w:p w:rsidR="001E3B79" w:rsidRDefault="001E3B79" w:rsidP="00D12F92">
            <w:pPr>
              <w:pStyle w:val="PictureCentered"/>
            </w:pPr>
          </w:p>
          <w:p w:rsidR="001E3B79" w:rsidRDefault="001E3B79" w:rsidP="00D12F92">
            <w:pPr>
              <w:pStyle w:val="PictureCentered"/>
            </w:pPr>
            <w:r>
              <w:t>After</w:t>
            </w:r>
          </w:p>
          <w:p w:rsidR="001E3B79" w:rsidRDefault="001E3B79" w:rsidP="00D12F92">
            <w:pPr>
              <w:pStyle w:val="ActivityBodyBold"/>
              <w:ind w:left="0"/>
            </w:pPr>
          </w:p>
        </w:tc>
      </w:tr>
    </w:tbl>
    <w:p w:rsidR="001E3B79" w:rsidRPr="008A6E4B" w:rsidRDefault="001E3B79" w:rsidP="001E3B79">
      <w:pPr>
        <w:pStyle w:val="ActivityBodyBold"/>
      </w:pPr>
    </w:p>
    <w:tbl>
      <w:tblPr>
        <w:tblpPr w:leftFromText="180" w:rightFromText="180" w:vertAnchor="text" w:horzAnchor="margin" w:tblpXSpec="center" w:tblpY="-72"/>
        <w:tblW w:w="0" w:type="auto"/>
        <w:tblLook w:val="01E0" w:firstRow="1" w:lastRow="1" w:firstColumn="1" w:lastColumn="1" w:noHBand="0" w:noVBand="0"/>
      </w:tblPr>
      <w:tblGrid>
        <w:gridCol w:w="3330"/>
        <w:gridCol w:w="4680"/>
      </w:tblGrid>
      <w:tr w:rsidR="001E3B79" w:rsidTr="00D12F92">
        <w:tc>
          <w:tcPr>
            <w:tcW w:w="3330" w:type="dxa"/>
          </w:tcPr>
          <w:p w:rsidR="001E3B79" w:rsidRPr="00C660E5" w:rsidRDefault="001E3B79" w:rsidP="00D12F92">
            <w:r w:rsidRPr="00C660E5">
              <w:t>CAD file name and location:</w:t>
            </w:r>
          </w:p>
        </w:tc>
        <w:tc>
          <w:tcPr>
            <w:tcW w:w="4680" w:type="dxa"/>
            <w:tcBorders>
              <w:bottom w:val="single" w:sz="4" w:space="0" w:color="auto"/>
            </w:tcBorders>
          </w:tcPr>
          <w:p w:rsidR="001E3B79" w:rsidRDefault="001E3B79" w:rsidP="00D12F92"/>
        </w:tc>
      </w:tr>
    </w:tbl>
    <w:p w:rsidR="001E3B79" w:rsidRPr="00681103" w:rsidRDefault="001E3B79" w:rsidP="001E3B79"/>
    <w:p w:rsidR="001E3B79" w:rsidRDefault="001E3B79" w:rsidP="001E3B79"/>
    <w:p w:rsidR="001E3B79" w:rsidRDefault="001E3B79" w:rsidP="001E3B79">
      <w:pPr>
        <w:pStyle w:val="ActivityBodyBold"/>
        <w:ind w:left="0"/>
      </w:pPr>
      <w:r>
        <w:t>Extend</w:t>
      </w:r>
    </w:p>
    <w:p w:rsidR="001E3B79" w:rsidRDefault="001E3B79" w:rsidP="001E3B79">
      <w:pPr>
        <w:pStyle w:val="ActivityBodyBold"/>
      </w:pPr>
    </w:p>
    <w:p w:rsidR="001E3B79" w:rsidRDefault="001E3B79" w:rsidP="001E3B79">
      <w:pPr>
        <w:pStyle w:val="ActivityNumbers"/>
        <w:ind w:left="360"/>
      </w:pPr>
      <w:r>
        <w:t>Create a new CAD</w:t>
      </w:r>
      <w:r w:rsidRPr="00EF74E9">
        <w:t xml:space="preserve"> </w:t>
      </w:r>
      <w:r>
        <w:t xml:space="preserve">and use the </w:t>
      </w:r>
      <w:r w:rsidRPr="00EF74E9">
        <w:rPr>
          <w:b/>
        </w:rPr>
        <w:t xml:space="preserve">Spline </w:t>
      </w:r>
      <w:r>
        <w:t xml:space="preserve">and </w:t>
      </w:r>
      <w:r w:rsidRPr="00EF74E9">
        <w:rPr>
          <w:b/>
        </w:rPr>
        <w:t>Line</w:t>
      </w:r>
      <w:r>
        <w:t xml:space="preserve"> sketch tools to replicate the sketch shown below on the left. Use the </w:t>
      </w:r>
      <w:r>
        <w:rPr>
          <w:rStyle w:val="ActivityBodyBoldChar"/>
        </w:rPr>
        <w:t>Extend</w:t>
      </w:r>
      <w:r>
        <w:t xml:space="preserve"> sketch tool to extend the straight lines to the spline. When finished, the sketch should look like the after image. Save the file and record the file name and location below.</w:t>
      </w:r>
    </w:p>
    <w:tbl>
      <w:tblPr>
        <w:tblW w:w="0" w:type="auto"/>
        <w:tblInd w:w="738" w:type="dxa"/>
        <w:tblLook w:val="01E0" w:firstRow="1" w:lastRow="1" w:firstColumn="1" w:lastColumn="1" w:noHBand="0" w:noVBand="0"/>
      </w:tblPr>
      <w:tblGrid>
        <w:gridCol w:w="3330"/>
        <w:gridCol w:w="4680"/>
      </w:tblGrid>
      <w:tr w:rsidR="001E3B79" w:rsidTr="00D12F92">
        <w:tc>
          <w:tcPr>
            <w:tcW w:w="3330" w:type="dxa"/>
          </w:tcPr>
          <w:p w:rsidR="001E3B79" w:rsidRPr="00C660E5" w:rsidRDefault="001E3B79" w:rsidP="00D12F92">
            <w:r w:rsidRPr="00C660E5">
              <w:t>CAD file name and location:</w:t>
            </w:r>
          </w:p>
        </w:tc>
        <w:tc>
          <w:tcPr>
            <w:tcW w:w="4680" w:type="dxa"/>
            <w:tcBorders>
              <w:bottom w:val="single" w:sz="4" w:space="0" w:color="auto"/>
            </w:tcBorders>
          </w:tcPr>
          <w:p w:rsidR="001E3B79" w:rsidRDefault="001E3B79" w:rsidP="00D12F92"/>
        </w:tc>
      </w:tr>
    </w:tbl>
    <w:p w:rsidR="001E3B79" w:rsidRDefault="001E3B79" w:rsidP="001E3B79">
      <w:pPr>
        <w:pStyle w:val="ActivityBodyBold"/>
        <w:ind w:left="0"/>
      </w:pPr>
    </w:p>
    <w:tbl>
      <w:tblPr>
        <w:tblStyle w:val="TableGrid"/>
        <w:tblW w:w="0" w:type="auto"/>
        <w:tblLook w:val="04A0" w:firstRow="1" w:lastRow="0" w:firstColumn="1" w:lastColumn="0" w:noHBand="0" w:noVBand="1"/>
      </w:tblPr>
      <w:tblGrid>
        <w:gridCol w:w="4934"/>
        <w:gridCol w:w="4642"/>
      </w:tblGrid>
      <w:tr w:rsidR="001E3B79" w:rsidTr="00D12F92">
        <w:tc>
          <w:tcPr>
            <w:tcW w:w="4788" w:type="dxa"/>
          </w:tcPr>
          <w:p w:rsidR="001E3B79" w:rsidRDefault="001E3B79" w:rsidP="00D12F92">
            <w:pPr>
              <w:pStyle w:val="ActivityBodyBold"/>
              <w:ind w:left="0"/>
            </w:pPr>
            <w:r>
              <w:rPr>
                <w:noProof/>
              </w:rPr>
              <w:lastRenderedPageBreak/>
              <w:drawing>
                <wp:inline distT="0" distB="0" distL="0" distR="0" wp14:anchorId="5C38A1D2" wp14:editId="03A4EF47">
                  <wp:extent cx="3002280" cy="1995473"/>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02280" cy="1995473"/>
                          </a:xfrm>
                          <a:prstGeom prst="rect">
                            <a:avLst/>
                          </a:prstGeom>
                          <a:noFill/>
                          <a:ln>
                            <a:noFill/>
                          </a:ln>
                        </pic:spPr>
                      </pic:pic>
                    </a:graphicData>
                  </a:graphic>
                </wp:inline>
              </w:drawing>
            </w:r>
          </w:p>
          <w:p w:rsidR="001E3B79" w:rsidRDefault="001E3B79" w:rsidP="00D12F92">
            <w:pPr>
              <w:pStyle w:val="PictureCentered"/>
            </w:pPr>
            <w:r>
              <w:t>Before</w:t>
            </w:r>
            <w:r w:rsidRPr="003241CD">
              <w:t xml:space="preserve"> </w:t>
            </w:r>
          </w:p>
          <w:p w:rsidR="001E3B79" w:rsidRDefault="001E3B79" w:rsidP="00D12F92">
            <w:pPr>
              <w:pStyle w:val="ActivityBodyBold"/>
              <w:ind w:left="0"/>
            </w:pPr>
          </w:p>
        </w:tc>
        <w:tc>
          <w:tcPr>
            <w:tcW w:w="4788" w:type="dxa"/>
          </w:tcPr>
          <w:p w:rsidR="001E3B79" w:rsidRPr="00681103" w:rsidRDefault="001E3B79" w:rsidP="00D12F92"/>
          <w:p w:rsidR="001E3B79" w:rsidRDefault="001E3B79" w:rsidP="00D12F92">
            <w:pPr>
              <w:pStyle w:val="ActivityBodyBold"/>
              <w:ind w:left="0"/>
            </w:pPr>
            <w:r>
              <w:rPr>
                <w:noProof/>
              </w:rPr>
              <w:drawing>
                <wp:inline distT="0" distB="0" distL="0" distR="0" wp14:anchorId="697C1F2D" wp14:editId="59C4FDE1">
                  <wp:extent cx="2823627" cy="1889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23627" cy="1889760"/>
                          </a:xfrm>
                          <a:prstGeom prst="rect">
                            <a:avLst/>
                          </a:prstGeom>
                          <a:noFill/>
                          <a:ln>
                            <a:noFill/>
                          </a:ln>
                        </pic:spPr>
                      </pic:pic>
                    </a:graphicData>
                  </a:graphic>
                </wp:inline>
              </w:drawing>
            </w:r>
          </w:p>
          <w:p w:rsidR="001E3B79" w:rsidRDefault="001E3B79" w:rsidP="00D12F92">
            <w:pPr>
              <w:pStyle w:val="PictureCentered"/>
            </w:pPr>
            <w:r>
              <w:t>After</w:t>
            </w:r>
            <w:r w:rsidRPr="003241CD">
              <w:t xml:space="preserve"> </w:t>
            </w:r>
          </w:p>
          <w:p w:rsidR="001E3B79" w:rsidRDefault="001E3B79" w:rsidP="00D12F92">
            <w:pPr>
              <w:pStyle w:val="ActivityBodyBold"/>
              <w:ind w:left="0"/>
            </w:pPr>
          </w:p>
        </w:tc>
      </w:tr>
    </w:tbl>
    <w:p w:rsidR="001E3B79" w:rsidRDefault="001E3B79" w:rsidP="001E3B79">
      <w:pPr>
        <w:pStyle w:val="ActivityBodyBold"/>
        <w:ind w:left="0"/>
      </w:pPr>
    </w:p>
    <w:p w:rsidR="001E3B79" w:rsidRDefault="001E3B79" w:rsidP="001E3B79">
      <w:pPr>
        <w:pStyle w:val="PictureCentered"/>
      </w:pPr>
    </w:p>
    <w:p w:rsidR="000D44E8" w:rsidRPr="001E3B79" w:rsidRDefault="000D44E8" w:rsidP="001E3B79">
      <w:pPr>
        <w:rPr>
          <w:rFonts w:cs="Arial"/>
          <w:b/>
          <w:szCs w:val="20"/>
        </w:rPr>
      </w:pPr>
      <w:r w:rsidRPr="001E3B79">
        <w:rPr>
          <w:b/>
        </w:rPr>
        <w:t>Circle and Ellipse</w:t>
      </w:r>
    </w:p>
    <w:p w:rsidR="006E5A6A" w:rsidRDefault="006E5A6A" w:rsidP="000D44E8">
      <w:pPr>
        <w:pStyle w:val="ActivityBodyBold"/>
      </w:pPr>
    </w:p>
    <w:p w:rsidR="00523786" w:rsidRDefault="00523786" w:rsidP="007B6D06">
      <w:pPr>
        <w:pStyle w:val="ActivityNumbers"/>
        <w:ind w:left="360"/>
      </w:pPr>
      <w:r>
        <w:t xml:space="preserve">Create a new CAD file and use the </w:t>
      </w:r>
      <w:r>
        <w:rPr>
          <w:rStyle w:val="ActivityBodyBoldChar"/>
        </w:rPr>
        <w:t>C</w:t>
      </w:r>
      <w:r w:rsidRPr="00C660E5">
        <w:rPr>
          <w:rStyle w:val="ActivityBodyBoldChar"/>
        </w:rPr>
        <w:t>ircle</w:t>
      </w:r>
      <w:r>
        <w:t xml:space="preserve"> and </w:t>
      </w:r>
      <w:r>
        <w:rPr>
          <w:rStyle w:val="ActivityBodyBoldChar"/>
        </w:rPr>
        <w:t>E</w:t>
      </w:r>
      <w:r w:rsidRPr="00C660E5">
        <w:rPr>
          <w:rStyle w:val="ActivityBodyBoldChar"/>
        </w:rPr>
        <w:t>llipse</w:t>
      </w:r>
      <w:r>
        <w:t xml:space="preserve"> sketch tools to replicate the figures shown below. Label the images as shown using the </w:t>
      </w:r>
      <w:r>
        <w:rPr>
          <w:rStyle w:val="ActivityBodyBoldChar"/>
        </w:rPr>
        <w:t>T</w:t>
      </w:r>
      <w:r w:rsidRPr="00C660E5">
        <w:rPr>
          <w:rStyle w:val="ActivityBodyBoldChar"/>
        </w:rPr>
        <w:t>ext</w:t>
      </w:r>
      <w:r>
        <w:t xml:space="preserve"> tool.</w:t>
      </w:r>
      <w:r w:rsidR="000B1E9E">
        <w:t xml:space="preserve"> Note that you will need to use the Line tool to first create straight lines in order to create the tangent circle.</w:t>
      </w:r>
    </w:p>
    <w:p w:rsidR="000D44E8" w:rsidRDefault="000D44E8" w:rsidP="00874E6E">
      <w:pPr>
        <w:pStyle w:val="PictureCentered"/>
      </w:pPr>
      <w:r>
        <w:rPr>
          <w:noProof/>
        </w:rPr>
        <w:drawing>
          <wp:anchor distT="0" distB="0" distL="114300" distR="114300" simplePos="0" relativeHeight="251686912" behindDoc="1" locked="0" layoutInCell="1" allowOverlap="1" wp14:anchorId="6EB30859" wp14:editId="655441C1">
            <wp:simplePos x="0" y="0"/>
            <wp:positionH relativeFrom="column">
              <wp:posOffset>335280</wp:posOffset>
            </wp:positionH>
            <wp:positionV relativeFrom="paragraph">
              <wp:posOffset>-7620</wp:posOffset>
            </wp:positionV>
            <wp:extent cx="4511040" cy="3970655"/>
            <wp:effectExtent l="0" t="0" r="3810" b="0"/>
            <wp:wrapTight wrapText="left">
              <wp:wrapPolygon edited="0">
                <wp:start x="0" y="0"/>
                <wp:lineTo x="0" y="21451"/>
                <wp:lineTo x="21527" y="21451"/>
                <wp:lineTo x="215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511040" cy="3970655"/>
                    </a:xfrm>
                    <a:prstGeom prst="rect">
                      <a:avLst/>
                    </a:prstGeom>
                    <a:noFill/>
                  </pic:spPr>
                </pic:pic>
              </a:graphicData>
            </a:graphic>
            <wp14:sizeRelH relativeFrom="page">
              <wp14:pctWidth>0</wp14:pctWidth>
            </wp14:sizeRelH>
            <wp14:sizeRelV relativeFrom="page">
              <wp14:pctHeight>0</wp14:pctHeight>
            </wp14:sizeRelV>
          </wp:anchor>
        </w:drawing>
      </w:r>
    </w:p>
    <w:p w:rsidR="000D44E8" w:rsidRPr="00A11D86" w:rsidRDefault="000D44E8" w:rsidP="000D44E8"/>
    <w:p w:rsidR="000D44E8" w:rsidRDefault="000D44E8" w:rsidP="000D44E8"/>
    <w:tbl>
      <w:tblPr>
        <w:tblW w:w="0" w:type="auto"/>
        <w:tblInd w:w="738" w:type="dxa"/>
        <w:tblLook w:val="01E0" w:firstRow="1" w:lastRow="1" w:firstColumn="1" w:lastColumn="1" w:noHBand="0" w:noVBand="0"/>
      </w:tblPr>
      <w:tblGrid>
        <w:gridCol w:w="3330"/>
        <w:gridCol w:w="4680"/>
      </w:tblGrid>
      <w:tr w:rsidR="00356622" w:rsidTr="006E5A6A">
        <w:tc>
          <w:tcPr>
            <w:tcW w:w="3330" w:type="dxa"/>
          </w:tcPr>
          <w:p w:rsidR="000D44E8" w:rsidRPr="00C660E5" w:rsidRDefault="000D44E8" w:rsidP="004F1262">
            <w:r w:rsidRPr="00C660E5">
              <w:t>CAD file name and location:</w:t>
            </w:r>
          </w:p>
        </w:tc>
        <w:tc>
          <w:tcPr>
            <w:tcW w:w="4680" w:type="dxa"/>
          </w:tcPr>
          <w:p w:rsidR="000D44E8" w:rsidRDefault="000D44E8" w:rsidP="004F1262"/>
        </w:tc>
      </w:tr>
      <w:tr w:rsidR="00356622" w:rsidTr="004F1262">
        <w:tc>
          <w:tcPr>
            <w:tcW w:w="3330" w:type="dxa"/>
          </w:tcPr>
          <w:p w:rsidR="006E5A6A" w:rsidRPr="00C660E5" w:rsidRDefault="006E5A6A" w:rsidP="004F1262"/>
        </w:tc>
        <w:tc>
          <w:tcPr>
            <w:tcW w:w="4680" w:type="dxa"/>
            <w:tcBorders>
              <w:bottom w:val="single" w:sz="4" w:space="0" w:color="auto"/>
            </w:tcBorders>
          </w:tcPr>
          <w:p w:rsidR="006E5A6A" w:rsidRDefault="006E5A6A" w:rsidP="004F1262"/>
        </w:tc>
      </w:tr>
    </w:tbl>
    <w:p w:rsidR="00EB3CDE" w:rsidRDefault="00EB3CDE" w:rsidP="001E3B79">
      <w:pPr>
        <w:pStyle w:val="ActivityBodyBold"/>
        <w:ind w:left="0"/>
      </w:pPr>
    </w:p>
    <w:p w:rsidR="00EB3CDE" w:rsidRDefault="00EB3CDE">
      <w:pPr>
        <w:rPr>
          <w:rFonts w:cs="Arial"/>
          <w:b/>
          <w:szCs w:val="20"/>
        </w:rPr>
      </w:pPr>
      <w:r>
        <w:br w:type="page"/>
      </w:r>
    </w:p>
    <w:p w:rsidR="001E3B79" w:rsidRDefault="001E3B79" w:rsidP="001E3B79">
      <w:pPr>
        <w:pStyle w:val="ActivityBodyBold"/>
        <w:ind w:left="0"/>
      </w:pPr>
      <w:r>
        <w:lastRenderedPageBreak/>
        <w:t>Spline</w:t>
      </w:r>
    </w:p>
    <w:p w:rsidR="001E3B79" w:rsidRDefault="001E3B79" w:rsidP="001E3B79">
      <w:pPr>
        <w:pStyle w:val="ActivityBodyBold"/>
      </w:pPr>
    </w:p>
    <w:p w:rsidR="001E3B79" w:rsidRPr="00C660E5" w:rsidRDefault="001E3B79" w:rsidP="00EB3CDE">
      <w:pPr>
        <w:pStyle w:val="ActivityNumbers"/>
        <w:ind w:left="360"/>
      </w:pPr>
      <w:r>
        <w:t xml:space="preserve">The </w:t>
      </w:r>
      <w:r w:rsidRPr="00A50817">
        <w:rPr>
          <w:b/>
        </w:rPr>
        <w:t>Spline</w:t>
      </w:r>
      <w:r>
        <w:t xml:space="preserve"> tool is used to create irregular curves, such as the involute curve on a gear tooth or the contour of a car body surface. Create a new CAD file and use the </w:t>
      </w:r>
      <w:r>
        <w:rPr>
          <w:rStyle w:val="ActivityBodyBoldChar"/>
        </w:rPr>
        <w:t>S</w:t>
      </w:r>
      <w:r w:rsidRPr="00B93538">
        <w:rPr>
          <w:rStyle w:val="ActivityBodyBoldChar"/>
        </w:rPr>
        <w:t>pline</w:t>
      </w:r>
      <w:r>
        <w:t xml:space="preserve"> sketch tool to draw two irregular curves and two closed shapes that approximate the figures pictured above. Note the locations and number of points in each spline. Save the file and record the file name and location below.</w:t>
      </w:r>
    </w:p>
    <w:tbl>
      <w:tblPr>
        <w:tblW w:w="0" w:type="auto"/>
        <w:tblInd w:w="738" w:type="dxa"/>
        <w:tblLook w:val="01E0" w:firstRow="1" w:lastRow="1" w:firstColumn="1" w:lastColumn="1" w:noHBand="0" w:noVBand="0"/>
      </w:tblPr>
      <w:tblGrid>
        <w:gridCol w:w="3330"/>
        <w:gridCol w:w="4680"/>
      </w:tblGrid>
      <w:tr w:rsidR="001E3B79" w:rsidTr="00D12F92">
        <w:tc>
          <w:tcPr>
            <w:tcW w:w="3330" w:type="dxa"/>
          </w:tcPr>
          <w:p w:rsidR="001E3B79" w:rsidRPr="00C660E5" w:rsidRDefault="001E3B79" w:rsidP="00D12F92">
            <w:r w:rsidRPr="00C660E5">
              <w:t>CAD file name and location:</w:t>
            </w:r>
          </w:p>
        </w:tc>
        <w:tc>
          <w:tcPr>
            <w:tcW w:w="4680" w:type="dxa"/>
            <w:tcBorders>
              <w:bottom w:val="single" w:sz="4" w:space="0" w:color="auto"/>
            </w:tcBorders>
          </w:tcPr>
          <w:p w:rsidR="001E3B79" w:rsidRDefault="001E3B79" w:rsidP="00D12F92"/>
        </w:tc>
      </w:tr>
    </w:tbl>
    <w:p w:rsidR="001E3B79" w:rsidRPr="00D97CAC" w:rsidRDefault="001E3B79" w:rsidP="001E3B79"/>
    <w:p w:rsidR="001E3B79" w:rsidRPr="00D97CAC" w:rsidRDefault="001E3B79" w:rsidP="001E3B79">
      <w:pPr>
        <w:pStyle w:val="PictureCentered"/>
      </w:pPr>
      <w:r>
        <w:rPr>
          <w:noProof/>
        </w:rPr>
        <w:drawing>
          <wp:inline distT="0" distB="0" distL="0" distR="0" wp14:anchorId="549C293C" wp14:editId="05E6CE66">
            <wp:extent cx="2682240" cy="219314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98565" cy="2206496"/>
                    </a:xfrm>
                    <a:prstGeom prst="rect">
                      <a:avLst/>
                    </a:prstGeom>
                    <a:noFill/>
                    <a:ln>
                      <a:noFill/>
                    </a:ln>
                  </pic:spPr>
                </pic:pic>
              </a:graphicData>
            </a:graphic>
          </wp:inline>
        </w:drawing>
      </w:r>
    </w:p>
    <w:p w:rsidR="001E3B79" w:rsidRDefault="001E3B79" w:rsidP="001E3B79">
      <w:pPr>
        <w:pStyle w:val="ActivityBodyBold"/>
        <w:ind w:left="0"/>
      </w:pPr>
    </w:p>
    <w:p w:rsidR="001E3B79" w:rsidRDefault="001E3B79" w:rsidP="001E3B79">
      <w:pPr>
        <w:pStyle w:val="ActivityBodyBold"/>
        <w:ind w:left="0"/>
      </w:pPr>
      <w:r>
        <w:t>Arc</w:t>
      </w:r>
    </w:p>
    <w:p w:rsidR="001E3B79" w:rsidRDefault="001E3B79" w:rsidP="001E3B79">
      <w:pPr>
        <w:pStyle w:val="ActivityBodyBold"/>
        <w:rPr>
          <w:b w:val="0"/>
        </w:rPr>
      </w:pPr>
    </w:p>
    <w:p w:rsidR="001E3B79" w:rsidRPr="00327395" w:rsidRDefault="001E3B79" w:rsidP="001E3B79">
      <w:pPr>
        <w:pStyle w:val="ActivityNumbers"/>
        <w:ind w:left="360"/>
      </w:pPr>
      <w:r>
        <w:t xml:space="preserve">Many CAD programs give the user the ability to define arcs through several methods. These methods may include: defining the size of an arc by establishing three points of tangency, referencing two points of tangency, or identifying a center point and two points of tangency. Create a new CAD file and use the </w:t>
      </w:r>
      <w:r w:rsidRPr="00437AB4">
        <w:rPr>
          <w:b/>
        </w:rPr>
        <w:t>A</w:t>
      </w:r>
      <w:r w:rsidRPr="00437AB4">
        <w:rPr>
          <w:rStyle w:val="ActivityBodyBoldChar"/>
        </w:rPr>
        <w:t>rc</w:t>
      </w:r>
      <w:r>
        <w:t xml:space="preserve"> sketch tool to replicate the figures shown below. Note that you will first need to sketch two straight lines in order to create the tangent arc. Label the images as shown using the </w:t>
      </w:r>
      <w:r>
        <w:rPr>
          <w:rStyle w:val="ActivityBodyBoldChar"/>
        </w:rPr>
        <w:t>T</w:t>
      </w:r>
      <w:r w:rsidRPr="00C660E5">
        <w:rPr>
          <w:rStyle w:val="ActivityBodyBoldChar"/>
        </w:rPr>
        <w:t>ext</w:t>
      </w:r>
      <w:r>
        <w:t xml:space="preserve"> tool. </w:t>
      </w:r>
    </w:p>
    <w:tbl>
      <w:tblPr>
        <w:tblW w:w="0" w:type="auto"/>
        <w:tblInd w:w="738" w:type="dxa"/>
        <w:tblLook w:val="01E0" w:firstRow="1" w:lastRow="1" w:firstColumn="1" w:lastColumn="1" w:noHBand="0" w:noVBand="0"/>
      </w:tblPr>
      <w:tblGrid>
        <w:gridCol w:w="3330"/>
        <w:gridCol w:w="4680"/>
      </w:tblGrid>
      <w:tr w:rsidR="001E3B79" w:rsidTr="00D12F92">
        <w:tc>
          <w:tcPr>
            <w:tcW w:w="3330" w:type="dxa"/>
          </w:tcPr>
          <w:p w:rsidR="001E3B79" w:rsidRPr="00C660E5" w:rsidRDefault="001E3B79" w:rsidP="00D12F92">
            <w:r w:rsidRPr="00C660E5">
              <w:t>CAD file name and location:</w:t>
            </w:r>
          </w:p>
        </w:tc>
        <w:tc>
          <w:tcPr>
            <w:tcW w:w="4680" w:type="dxa"/>
            <w:tcBorders>
              <w:bottom w:val="single" w:sz="4" w:space="0" w:color="auto"/>
            </w:tcBorders>
          </w:tcPr>
          <w:p w:rsidR="001E3B79" w:rsidRDefault="001E3B79" w:rsidP="00D12F92"/>
        </w:tc>
      </w:tr>
    </w:tbl>
    <w:p w:rsidR="001E3B79" w:rsidRPr="00523786" w:rsidRDefault="001E3B79" w:rsidP="001E3B79">
      <w:pPr>
        <w:pStyle w:val="ActivityNumbers"/>
        <w:numPr>
          <w:ilvl w:val="0"/>
          <w:numId w:val="0"/>
        </w:numPr>
        <w:ind w:left="810"/>
      </w:pPr>
    </w:p>
    <w:tbl>
      <w:tblPr>
        <w:tblW w:w="0" w:type="auto"/>
        <w:jc w:val="center"/>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tblGrid>
      <w:tr w:rsidR="001E3B79" w:rsidTr="00D12F92">
        <w:trPr>
          <w:trHeight w:val="3671"/>
          <w:jc w:val="center"/>
        </w:trPr>
        <w:tc>
          <w:tcPr>
            <w:tcW w:w="4812" w:type="dxa"/>
          </w:tcPr>
          <w:p w:rsidR="001E3B79" w:rsidRPr="00C660E5" w:rsidRDefault="001E3B79" w:rsidP="00D12F92">
            <w:pPr>
              <w:jc w:val="center"/>
            </w:pPr>
            <w:r>
              <w:rPr>
                <w:noProof/>
              </w:rPr>
              <w:drawing>
                <wp:inline distT="0" distB="0" distL="0" distR="0" wp14:anchorId="30A64766" wp14:editId="760DD098">
                  <wp:extent cx="2682240" cy="22783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689222" cy="2284310"/>
                          </a:xfrm>
                          <a:prstGeom prst="rect">
                            <a:avLst/>
                          </a:prstGeom>
                          <a:noFill/>
                          <a:ln>
                            <a:noFill/>
                          </a:ln>
                        </pic:spPr>
                      </pic:pic>
                    </a:graphicData>
                  </a:graphic>
                </wp:inline>
              </w:drawing>
            </w:r>
          </w:p>
        </w:tc>
      </w:tr>
    </w:tbl>
    <w:p w:rsidR="001E3B79" w:rsidRDefault="001E3B79" w:rsidP="001E3B79">
      <w:pPr>
        <w:pStyle w:val="ActivityNumbers"/>
        <w:numPr>
          <w:ilvl w:val="0"/>
          <w:numId w:val="0"/>
        </w:numPr>
        <w:ind w:left="792"/>
      </w:pPr>
    </w:p>
    <w:p w:rsidR="001E3B79" w:rsidRPr="00437AB4" w:rsidRDefault="001E3B79" w:rsidP="001E3B79">
      <w:pPr>
        <w:pStyle w:val="ActivityNumbers"/>
        <w:ind w:left="360"/>
      </w:pPr>
      <w:r>
        <w:lastRenderedPageBreak/>
        <w:t>Begin to create a 3D solid m</w:t>
      </w:r>
      <w:r w:rsidRPr="00437AB4">
        <w:t>odel</w:t>
      </w:r>
      <w:r>
        <w:t xml:space="preserve"> of</w:t>
      </w:r>
      <w:r w:rsidRPr="00437AB4">
        <w:t xml:space="preserve"> the windshield of the Automoblox vehicle by first creating a sketch using the </w:t>
      </w:r>
      <w:r w:rsidRPr="00437AB4">
        <w:rPr>
          <w:b/>
        </w:rPr>
        <w:t>Line</w:t>
      </w:r>
      <w:r w:rsidRPr="00437AB4">
        <w:t xml:space="preserve"> and </w:t>
      </w:r>
      <w:r w:rsidRPr="00437AB4">
        <w:rPr>
          <w:b/>
        </w:rPr>
        <w:t>Arc</w:t>
      </w:r>
      <w:r w:rsidRPr="00437AB4">
        <w:t xml:space="preserve"> tools</w:t>
      </w:r>
      <w:r>
        <w:t>.</w:t>
      </w:r>
      <w:r w:rsidRPr="00437AB4">
        <w:t xml:space="preserve"> </w:t>
      </w:r>
      <w:r>
        <w:t>Dimensions for the</w:t>
      </w:r>
      <w:r w:rsidRPr="00437AB4">
        <w:t xml:space="preserve"> </w:t>
      </w:r>
      <w:r>
        <w:t xml:space="preserve">sketch of the </w:t>
      </w:r>
      <w:r w:rsidRPr="00437AB4">
        <w:t>T9 Automoblox</w:t>
      </w:r>
      <w:r>
        <w:t xml:space="preserve"> windshield are given below</w:t>
      </w:r>
      <w:r w:rsidRPr="00437AB4">
        <w:t>. Extrude the part the measured width of the enclosure or according to the pictorial drawing. You will have a “blockish” representation of the</w:t>
      </w:r>
      <w:r>
        <w:t xml:space="preserve"> top portion only of the</w:t>
      </w:r>
      <w:r w:rsidRPr="00437AB4">
        <w:t xml:space="preserve"> enclosure</w:t>
      </w:r>
      <w:r>
        <w:t xml:space="preserve"> as shown below</w:t>
      </w:r>
      <w:r w:rsidRPr="00437AB4">
        <w:t>.</w:t>
      </w:r>
      <w:r>
        <w:t xml:space="preserve"> You will complete the model in a later activity.</w:t>
      </w:r>
      <w:r w:rsidRPr="00437AB4">
        <w:t xml:space="preserve"> Save the file to your Automoblox project folder as Windshield</w:t>
      </w:r>
      <w:r w:rsidRPr="00437AB4">
        <w:rPr>
          <w:i/>
        </w:rPr>
        <w:t>YourInitials</w:t>
      </w:r>
      <w:r>
        <w:t>.ipt.</w:t>
      </w:r>
    </w:p>
    <w:p w:rsidR="001E3B79" w:rsidRPr="00522021" w:rsidRDefault="001E3B79" w:rsidP="001E3B79">
      <w:pPr>
        <w:pStyle w:val="PictureCentered"/>
      </w:pPr>
      <w:r>
        <w:rPr>
          <w:noProof/>
        </w:rPr>
        <w:drawing>
          <wp:inline distT="0" distB="0" distL="0" distR="0" wp14:anchorId="3AF69605" wp14:editId="20E61DBA">
            <wp:extent cx="6158365" cy="3482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8934" cy="3482662"/>
                    </a:xfrm>
                    <a:prstGeom prst="rect">
                      <a:avLst/>
                    </a:prstGeom>
                    <a:noFill/>
                    <a:ln>
                      <a:noFill/>
                    </a:ln>
                  </pic:spPr>
                </pic:pic>
              </a:graphicData>
            </a:graphic>
          </wp:inline>
        </w:drawing>
      </w:r>
    </w:p>
    <w:p w:rsidR="001E3B79" w:rsidRDefault="001E3B79" w:rsidP="001E3B79">
      <w:pPr>
        <w:pStyle w:val="PictureCentered"/>
        <w:keepNext/>
      </w:pPr>
      <w:r>
        <w:rPr>
          <w:noProof/>
        </w:rPr>
        <w:drawing>
          <wp:inline distT="0" distB="0" distL="0" distR="0" wp14:anchorId="370F2F3B" wp14:editId="5C93A8EC">
            <wp:extent cx="3124200" cy="2254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t="9206"/>
                    <a:stretch/>
                  </pic:blipFill>
                  <pic:spPr bwMode="auto">
                    <a:xfrm>
                      <a:off x="0" y="0"/>
                      <a:ext cx="3124200" cy="22546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1E3B79" w:rsidRPr="00522021" w:rsidRDefault="001E3B79" w:rsidP="001E3B79">
      <w:pPr>
        <w:pStyle w:val="Caption"/>
        <w:jc w:val="center"/>
        <w:rPr>
          <w:color w:val="FF0000"/>
        </w:rPr>
      </w:pPr>
      <w:r>
        <w:t>Completed “blockish” extrusion of windshield</w:t>
      </w:r>
    </w:p>
    <w:p w:rsidR="001E3B79" w:rsidRDefault="001E3B79" w:rsidP="001E3B79">
      <w:pPr>
        <w:rPr>
          <w:rFonts w:cs="Arial"/>
          <w:b/>
          <w:szCs w:val="20"/>
        </w:rPr>
      </w:pPr>
    </w:p>
    <w:p w:rsidR="001E3B79" w:rsidRPr="001F65D9" w:rsidRDefault="001E3B79" w:rsidP="001E3B79">
      <w:pPr>
        <w:rPr>
          <w:rFonts w:cs="Arial"/>
          <w:szCs w:val="20"/>
        </w:rPr>
      </w:pPr>
      <w:r w:rsidRPr="001F65D9">
        <w:rPr>
          <w:rFonts w:cs="Arial"/>
          <w:szCs w:val="20"/>
        </w:rPr>
        <w:t>Hint: The top of the windshield is sketched using a serie</w:t>
      </w:r>
      <w:r>
        <w:rPr>
          <w:rFonts w:cs="Arial"/>
          <w:szCs w:val="20"/>
        </w:rPr>
        <w:t xml:space="preserve">s of three arcs. </w:t>
      </w:r>
      <w:r w:rsidR="00EB3CDE">
        <w:rPr>
          <w:rFonts w:cs="Arial"/>
          <w:szCs w:val="20"/>
        </w:rPr>
        <w:t>Place the horizontal line first. Then y</w:t>
      </w:r>
      <w:r>
        <w:rPr>
          <w:rFonts w:cs="Arial"/>
          <w:szCs w:val="20"/>
        </w:rPr>
        <w:t xml:space="preserve">ou may find it easier to sketch the two arcs with the 6 in. radius </w:t>
      </w:r>
      <w:r w:rsidR="00EB3CDE">
        <w:rPr>
          <w:rFonts w:cs="Arial"/>
          <w:szCs w:val="20"/>
        </w:rPr>
        <w:t>(using a three point arc to an approximate size)</w:t>
      </w:r>
      <w:r w:rsidR="0027706A">
        <w:rPr>
          <w:rFonts w:cs="Arial"/>
          <w:szCs w:val="20"/>
        </w:rPr>
        <w:t>, locate</w:t>
      </w:r>
      <w:r>
        <w:rPr>
          <w:rFonts w:cs="Arial"/>
          <w:szCs w:val="20"/>
        </w:rPr>
        <w:t xml:space="preserve"> </w:t>
      </w:r>
      <w:r w:rsidR="00EB3CDE">
        <w:rPr>
          <w:rFonts w:cs="Arial"/>
          <w:szCs w:val="20"/>
        </w:rPr>
        <w:t xml:space="preserve">each </w:t>
      </w:r>
      <w:r>
        <w:rPr>
          <w:rFonts w:cs="Arial"/>
          <w:szCs w:val="20"/>
        </w:rPr>
        <w:t>e</w:t>
      </w:r>
      <w:r w:rsidR="00EB3CDE">
        <w:rPr>
          <w:rFonts w:cs="Arial"/>
          <w:szCs w:val="20"/>
        </w:rPr>
        <w:t>ndpoint with vertical and horizontal dimensions, and then dimension the radii of those two arcs.  Finally place and dimension</w:t>
      </w:r>
      <w:r>
        <w:rPr>
          <w:rFonts w:cs="Arial"/>
          <w:szCs w:val="20"/>
        </w:rPr>
        <w:t xml:space="preserve"> the .4 in. arc last.</w:t>
      </w:r>
      <w:r w:rsidRPr="001F65D9">
        <w:rPr>
          <w:rFonts w:cs="Arial"/>
          <w:szCs w:val="20"/>
        </w:rPr>
        <w:br w:type="page"/>
      </w:r>
    </w:p>
    <w:p w:rsidR="001E3B79" w:rsidRDefault="001E3B79" w:rsidP="001E3B79">
      <w:pPr>
        <w:pStyle w:val="ActivityBodyBold"/>
        <w:ind w:left="0"/>
      </w:pPr>
      <w:r>
        <w:lastRenderedPageBreak/>
        <w:t>Geometric Constraints</w:t>
      </w:r>
    </w:p>
    <w:p w:rsidR="001E3B79" w:rsidRDefault="001E3B79" w:rsidP="001E3B79">
      <w:pPr>
        <w:pStyle w:val="ActivityBodyBold"/>
        <w:ind w:left="0"/>
        <w:rPr>
          <w:b w:val="0"/>
        </w:rPr>
      </w:pPr>
    </w:p>
    <w:p w:rsidR="001E3B79" w:rsidRDefault="001E3B79" w:rsidP="00EB3CDE">
      <w:pPr>
        <w:pStyle w:val="ActivityNumbers"/>
        <w:ind w:left="360"/>
      </w:pPr>
      <w:r>
        <w:t xml:space="preserve">Open the file called </w:t>
      </w:r>
      <w:r w:rsidRPr="00B067E6">
        <w:rPr>
          <w:rStyle w:val="ActivityBodyBoldChar"/>
        </w:rPr>
        <w:t>Geometric Constraints</w:t>
      </w:r>
      <w:r w:rsidRPr="004E629A">
        <w:rPr>
          <w:bCs/>
        </w:rPr>
        <w:t>.</w:t>
      </w:r>
      <w:r>
        <w:t xml:space="preserve"> Read the directions and use the </w:t>
      </w:r>
      <w:r>
        <w:rPr>
          <w:rStyle w:val="ActivityBodyBoldChar"/>
        </w:rPr>
        <w:t>Geometric Constraint</w:t>
      </w:r>
      <w:r>
        <w:t xml:space="preserve"> tools to complete each of the 12 exercises. Your completed sheet should look similar to the sheet pictured. Make the geometric constraints visible and add your name to the bottom right corner of the sheet. Save the file as a different name, print it out, and submit it along with this activity to your instructor for evaluation.</w:t>
      </w:r>
    </w:p>
    <w:tbl>
      <w:tblPr>
        <w:tblW w:w="0" w:type="auto"/>
        <w:tblInd w:w="738" w:type="dxa"/>
        <w:tblLook w:val="01E0" w:firstRow="1" w:lastRow="1" w:firstColumn="1" w:lastColumn="1" w:noHBand="0" w:noVBand="0"/>
      </w:tblPr>
      <w:tblGrid>
        <w:gridCol w:w="3330"/>
        <w:gridCol w:w="4680"/>
      </w:tblGrid>
      <w:tr w:rsidR="001E3B79" w:rsidTr="00D12F92">
        <w:tc>
          <w:tcPr>
            <w:tcW w:w="3330" w:type="dxa"/>
          </w:tcPr>
          <w:p w:rsidR="001E3B79" w:rsidRPr="00C660E5" w:rsidRDefault="001E3B79" w:rsidP="00D12F92">
            <w:r w:rsidRPr="00C660E5">
              <w:t>CAD file name and location:</w:t>
            </w:r>
          </w:p>
        </w:tc>
        <w:tc>
          <w:tcPr>
            <w:tcW w:w="4680" w:type="dxa"/>
            <w:tcBorders>
              <w:bottom w:val="single" w:sz="4" w:space="0" w:color="auto"/>
            </w:tcBorders>
          </w:tcPr>
          <w:p w:rsidR="001E3B79" w:rsidRDefault="001E3B79" w:rsidP="00D12F92"/>
        </w:tc>
      </w:tr>
    </w:tbl>
    <w:p w:rsidR="001E3B79" w:rsidRPr="004E629A" w:rsidRDefault="001E3B79" w:rsidP="001E3B79">
      <w:pPr>
        <w:pStyle w:val="ActivityNumbers"/>
        <w:numPr>
          <w:ilvl w:val="0"/>
          <w:numId w:val="0"/>
        </w:numPr>
        <w:ind w:left="99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E3B79" w:rsidTr="00D12F92">
        <w:tc>
          <w:tcPr>
            <w:tcW w:w="9576" w:type="dxa"/>
          </w:tcPr>
          <w:p w:rsidR="001E3B79" w:rsidRDefault="001E3B79" w:rsidP="00D12F92">
            <w:pPr>
              <w:pStyle w:val="ActivityNumbers"/>
              <w:numPr>
                <w:ilvl w:val="0"/>
                <w:numId w:val="0"/>
              </w:numPr>
              <w:jc w:val="center"/>
            </w:pPr>
            <w:r>
              <w:rPr>
                <w:noProof/>
              </w:rPr>
              <w:drawing>
                <wp:inline distT="0" distB="0" distL="0" distR="0" wp14:anchorId="546E6727" wp14:editId="2A782387">
                  <wp:extent cx="4830418" cy="2948718"/>
                  <wp:effectExtent l="0" t="0" r="889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a:ext>
                            </a:extLst>
                          </a:blip>
                          <a:srcRect l="5348" t="6041" r="5220" b="3444"/>
                          <a:stretch>
                            <a:fillRect/>
                          </a:stretch>
                        </pic:blipFill>
                        <pic:spPr bwMode="auto">
                          <a:xfrm>
                            <a:off x="0" y="0"/>
                            <a:ext cx="4816327" cy="2940116"/>
                          </a:xfrm>
                          <a:prstGeom prst="rect">
                            <a:avLst/>
                          </a:prstGeom>
                          <a:noFill/>
                          <a:ln>
                            <a:noFill/>
                          </a:ln>
                        </pic:spPr>
                      </pic:pic>
                    </a:graphicData>
                  </a:graphic>
                </wp:inline>
              </w:drawing>
            </w:r>
          </w:p>
        </w:tc>
      </w:tr>
      <w:tr w:rsidR="001E3B79" w:rsidTr="00D12F92">
        <w:tc>
          <w:tcPr>
            <w:tcW w:w="9576" w:type="dxa"/>
          </w:tcPr>
          <w:p w:rsidR="001E3B79" w:rsidRPr="000C2566" w:rsidRDefault="001E3B79" w:rsidP="00D12F92">
            <w:pPr>
              <w:pStyle w:val="ActivityNumbers"/>
              <w:numPr>
                <w:ilvl w:val="0"/>
                <w:numId w:val="0"/>
              </w:numPr>
              <w:ind w:left="990"/>
              <w:rPr>
                <w:b/>
              </w:rPr>
            </w:pPr>
            <w:r w:rsidRPr="000C2566">
              <w:rPr>
                <w:b/>
              </w:rPr>
              <w:t xml:space="preserve">Before </w:t>
            </w:r>
          </w:p>
        </w:tc>
      </w:tr>
      <w:tr w:rsidR="001E3B79" w:rsidTr="00D12F92">
        <w:tc>
          <w:tcPr>
            <w:tcW w:w="9576" w:type="dxa"/>
          </w:tcPr>
          <w:p w:rsidR="001E3B79" w:rsidRDefault="001E3B79" w:rsidP="00D12F92">
            <w:pPr>
              <w:pStyle w:val="ActivityNumbers"/>
              <w:numPr>
                <w:ilvl w:val="0"/>
                <w:numId w:val="0"/>
              </w:numPr>
              <w:jc w:val="center"/>
            </w:pPr>
            <w:r>
              <w:rPr>
                <w:noProof/>
              </w:rPr>
              <w:drawing>
                <wp:inline distT="0" distB="0" distL="0" distR="0" wp14:anchorId="5DF7BC25" wp14:editId="03F9C9F0">
                  <wp:extent cx="5026567" cy="3090407"/>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a:ext>
                            </a:extLst>
                          </a:blip>
                          <a:srcRect l="6421" t="8356" r="6430" b="3261"/>
                          <a:stretch>
                            <a:fillRect/>
                          </a:stretch>
                        </pic:blipFill>
                        <pic:spPr bwMode="auto">
                          <a:xfrm>
                            <a:off x="0" y="0"/>
                            <a:ext cx="5041130" cy="3099360"/>
                          </a:xfrm>
                          <a:prstGeom prst="rect">
                            <a:avLst/>
                          </a:prstGeom>
                          <a:noFill/>
                          <a:ln>
                            <a:noFill/>
                          </a:ln>
                        </pic:spPr>
                      </pic:pic>
                    </a:graphicData>
                  </a:graphic>
                </wp:inline>
              </w:drawing>
            </w:r>
          </w:p>
        </w:tc>
      </w:tr>
      <w:tr w:rsidR="001E3B79" w:rsidTr="00D12F92">
        <w:tc>
          <w:tcPr>
            <w:tcW w:w="9576" w:type="dxa"/>
          </w:tcPr>
          <w:p w:rsidR="001E3B79" w:rsidRPr="000C2566" w:rsidRDefault="001E3B79" w:rsidP="00D12F92">
            <w:pPr>
              <w:pStyle w:val="ActivityNumbers"/>
              <w:numPr>
                <w:ilvl w:val="0"/>
                <w:numId w:val="0"/>
              </w:numPr>
              <w:ind w:left="990"/>
              <w:rPr>
                <w:b/>
              </w:rPr>
            </w:pPr>
            <w:r w:rsidRPr="000C2566">
              <w:rPr>
                <w:b/>
              </w:rPr>
              <w:t xml:space="preserve">After </w:t>
            </w:r>
          </w:p>
        </w:tc>
      </w:tr>
    </w:tbl>
    <w:p w:rsidR="001E3B79" w:rsidRDefault="001E3B79" w:rsidP="001E3B79">
      <w:pPr>
        <w:pStyle w:val="ActivityNumbers"/>
        <w:ind w:left="360"/>
      </w:pPr>
      <w:r>
        <w:lastRenderedPageBreak/>
        <w:t xml:space="preserve">Open </w:t>
      </w:r>
      <w:r w:rsidRPr="00437AB4">
        <w:t>Windshield</w:t>
      </w:r>
      <w:r w:rsidRPr="00437AB4">
        <w:rPr>
          <w:i/>
        </w:rPr>
        <w:t>YourInitials</w:t>
      </w:r>
      <w:r>
        <w:t>.ipt. Edit the sketch to remove the dimensional constraints on the upper coincident point between the two arcs and add geometric tangent constraints between each pair of adjacent arcs as shown below. Note that if these arcs are not tangent you will not be able to later filet the edge.</w:t>
      </w:r>
      <w:r w:rsidRPr="00FE4637">
        <w:rPr>
          <w:noProof/>
        </w:rPr>
        <w:t xml:space="preserve"> </w:t>
      </w:r>
    </w:p>
    <w:p w:rsidR="001E3B79" w:rsidRDefault="001E3B79" w:rsidP="001E3B79">
      <w:pPr>
        <w:pStyle w:val="ActivityNumbers"/>
        <w:numPr>
          <w:ilvl w:val="0"/>
          <w:numId w:val="0"/>
        </w:numPr>
      </w:pPr>
    </w:p>
    <w:p w:rsidR="001E3B79" w:rsidRDefault="001E3B79" w:rsidP="001E3B79">
      <w:pPr>
        <w:pStyle w:val="ActivityNumbers"/>
        <w:numPr>
          <w:ilvl w:val="0"/>
          <w:numId w:val="0"/>
        </w:numPr>
      </w:pPr>
      <w:r>
        <w:rPr>
          <w:noProof/>
        </w:rPr>
        <w:drawing>
          <wp:inline distT="0" distB="0" distL="0" distR="0" wp14:anchorId="20C49E48" wp14:editId="31F8FC6F">
            <wp:extent cx="5905500" cy="26746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b="8831"/>
                    <a:stretch/>
                  </pic:blipFill>
                  <pic:spPr bwMode="auto">
                    <a:xfrm>
                      <a:off x="0" y="0"/>
                      <a:ext cx="5905500" cy="2674620"/>
                    </a:xfrm>
                    <a:prstGeom prst="rect">
                      <a:avLst/>
                    </a:prstGeom>
                    <a:ln>
                      <a:noFill/>
                    </a:ln>
                    <a:extLst>
                      <a:ext uri="{53640926-AAD7-44D8-BBD7-CCE9431645EC}">
                        <a14:shadowObscured xmlns:a14="http://schemas.microsoft.com/office/drawing/2010/main"/>
                      </a:ext>
                    </a:extLst>
                  </pic:spPr>
                </pic:pic>
              </a:graphicData>
            </a:graphic>
          </wp:inline>
        </w:drawing>
      </w:r>
    </w:p>
    <w:p w:rsidR="001E3B79" w:rsidRDefault="001E3B79" w:rsidP="001E3B79">
      <w:pPr>
        <w:pStyle w:val="ActivityNumbers"/>
        <w:numPr>
          <w:ilvl w:val="0"/>
          <w:numId w:val="0"/>
        </w:numPr>
      </w:pPr>
      <w:r>
        <w:rPr>
          <w:noProof/>
        </w:rPr>
        <w:drawing>
          <wp:inline distT="0" distB="0" distL="0" distR="0" wp14:anchorId="37F904B8" wp14:editId="6736CAE0">
            <wp:extent cx="5943600" cy="29679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67990"/>
                    </a:xfrm>
                    <a:prstGeom prst="rect">
                      <a:avLst/>
                    </a:prstGeom>
                  </pic:spPr>
                </pic:pic>
              </a:graphicData>
            </a:graphic>
          </wp:inline>
        </w:drawing>
      </w:r>
    </w:p>
    <w:p w:rsidR="001E3B79" w:rsidRDefault="001E3B79" w:rsidP="001E3B79">
      <w:pPr>
        <w:pStyle w:val="ActivityBodyBold"/>
        <w:ind w:left="0"/>
      </w:pPr>
    </w:p>
    <w:p w:rsidR="001E3B79" w:rsidRDefault="00CA5EC0" w:rsidP="00CA5EC0">
      <w:pPr>
        <w:rPr>
          <w:rFonts w:cs="Arial"/>
          <w:b/>
          <w:szCs w:val="20"/>
        </w:rPr>
      </w:pPr>
      <w:r w:rsidRPr="00CA5EC0">
        <w:rPr>
          <w:b/>
        </w:rPr>
        <w:t>Helpful Hint:</w:t>
      </w:r>
      <w:r w:rsidR="00356622">
        <w:t xml:space="preserve"> </w:t>
      </w:r>
      <w:r>
        <w:t>To remove a constraint, display the constraint in the sketch, select the constraint to remove and depress the delete key (or right click and select delete).</w:t>
      </w:r>
    </w:p>
    <w:p w:rsidR="00CA5EC0" w:rsidRDefault="00CA5EC0" w:rsidP="007B6D06">
      <w:pPr>
        <w:pStyle w:val="ActivityBodyBold"/>
        <w:ind w:left="0"/>
      </w:pPr>
    </w:p>
    <w:p w:rsidR="00CA5EC0" w:rsidRDefault="00CA5EC0" w:rsidP="007B6D06">
      <w:pPr>
        <w:pStyle w:val="ActivityBodyBold"/>
        <w:ind w:left="0"/>
      </w:pPr>
    </w:p>
    <w:p w:rsidR="00356622" w:rsidRDefault="00356622" w:rsidP="00356622">
      <w:pPr>
        <w:pStyle w:val="ActivityBodyBold"/>
        <w:ind w:left="0"/>
      </w:pPr>
      <w:r>
        <w:t>Move</w:t>
      </w:r>
    </w:p>
    <w:p w:rsidR="00356622" w:rsidRDefault="00356622" w:rsidP="00356622">
      <w:pPr>
        <w:pStyle w:val="ActivityBodyBold"/>
      </w:pPr>
    </w:p>
    <w:p w:rsidR="00356622" w:rsidRDefault="00356622" w:rsidP="00356622">
      <w:pPr>
        <w:pStyle w:val="ActivityNumbers"/>
        <w:ind w:left="360"/>
      </w:pPr>
      <w:r>
        <w:t xml:space="preserve">Open the file called </w:t>
      </w:r>
      <w:r w:rsidRPr="00B067E6">
        <w:rPr>
          <w:rStyle w:val="ActivityBodyBoldChar"/>
        </w:rPr>
        <w:t>Move Practice</w:t>
      </w:r>
      <w:r>
        <w:rPr>
          <w:bCs/>
        </w:rPr>
        <w:t xml:space="preserve">. </w:t>
      </w:r>
      <w:r>
        <w:t xml:space="preserve">Use the </w:t>
      </w:r>
      <w:r w:rsidRPr="00124BF6">
        <w:rPr>
          <w:rStyle w:val="ActivityBodyBoldChar"/>
        </w:rPr>
        <w:t>Move</w:t>
      </w:r>
      <w:r>
        <w:t xml:space="preserve"> sketch tool to move the geometric shapes to the positions shown in the after image. Save the file as a different name.</w:t>
      </w:r>
    </w:p>
    <w:p w:rsidR="00356622" w:rsidRDefault="00356622" w:rsidP="00356622">
      <w:pPr>
        <w:pStyle w:val="ActivityBody"/>
      </w:pPr>
    </w:p>
    <w:tbl>
      <w:tblPr>
        <w:tblW w:w="0" w:type="auto"/>
        <w:tblInd w:w="738" w:type="dxa"/>
        <w:tblLook w:val="01E0" w:firstRow="1" w:lastRow="1" w:firstColumn="1" w:lastColumn="1" w:noHBand="0" w:noVBand="0"/>
      </w:tblPr>
      <w:tblGrid>
        <w:gridCol w:w="3330"/>
        <w:gridCol w:w="4680"/>
      </w:tblGrid>
      <w:tr w:rsidR="00356622" w:rsidTr="00D12F92">
        <w:tc>
          <w:tcPr>
            <w:tcW w:w="3330" w:type="dxa"/>
          </w:tcPr>
          <w:p w:rsidR="00356622" w:rsidRPr="00C660E5" w:rsidRDefault="00356622" w:rsidP="00D12F92">
            <w:r w:rsidRPr="00C660E5">
              <w:t>CAD file name and location:</w:t>
            </w:r>
          </w:p>
        </w:tc>
        <w:tc>
          <w:tcPr>
            <w:tcW w:w="4680" w:type="dxa"/>
            <w:tcBorders>
              <w:bottom w:val="single" w:sz="4" w:space="0" w:color="auto"/>
            </w:tcBorders>
          </w:tcPr>
          <w:p w:rsidR="00356622" w:rsidRDefault="00356622" w:rsidP="00D12F92"/>
        </w:tc>
      </w:tr>
    </w:tbl>
    <w:p w:rsidR="00356622" w:rsidRPr="004E629A" w:rsidRDefault="00356622" w:rsidP="00356622">
      <w:pPr>
        <w:pStyle w:val="ActivityNumbers"/>
        <w:numPr>
          <w:ilvl w:val="0"/>
          <w:numId w:val="0"/>
        </w:numPr>
        <w:ind w:left="630"/>
      </w:pPr>
    </w:p>
    <w:p w:rsidR="00356622" w:rsidRDefault="00356622" w:rsidP="00356622">
      <w:pPr>
        <w:pStyle w:val="PictureCentered"/>
      </w:pPr>
      <w:r>
        <w:t>Before</w:t>
      </w:r>
      <w:r>
        <w:rPr>
          <w:noProof/>
        </w:rPr>
        <w:drawing>
          <wp:inline distT="0" distB="0" distL="0" distR="0" wp14:anchorId="4D6E132D" wp14:editId="12E28B07">
            <wp:extent cx="4320540" cy="3063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320540" cy="3063240"/>
                    </a:xfrm>
                    <a:prstGeom prst="rect">
                      <a:avLst/>
                    </a:prstGeom>
                    <a:noFill/>
                    <a:ln>
                      <a:noFill/>
                    </a:ln>
                  </pic:spPr>
                </pic:pic>
              </a:graphicData>
            </a:graphic>
          </wp:inline>
        </w:drawing>
      </w:r>
    </w:p>
    <w:p w:rsidR="00356622" w:rsidRPr="00AB08D5" w:rsidRDefault="00356622" w:rsidP="00356622"/>
    <w:p w:rsidR="00356622" w:rsidRDefault="00356622" w:rsidP="00356622">
      <w:pPr>
        <w:pStyle w:val="PictureCentered"/>
      </w:pPr>
      <w:r>
        <w:t>After</w:t>
      </w:r>
      <w:r>
        <w:rPr>
          <w:noProof/>
        </w:rPr>
        <w:drawing>
          <wp:inline distT="0" distB="0" distL="0" distR="0" wp14:anchorId="17FC51AE" wp14:editId="45D63449">
            <wp:extent cx="4762500" cy="2727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762500" cy="2727960"/>
                    </a:xfrm>
                    <a:prstGeom prst="rect">
                      <a:avLst/>
                    </a:prstGeom>
                    <a:noFill/>
                    <a:ln>
                      <a:noFill/>
                    </a:ln>
                  </pic:spPr>
                </pic:pic>
              </a:graphicData>
            </a:graphic>
          </wp:inline>
        </w:drawing>
      </w:r>
      <w:r>
        <w:t xml:space="preserve"> </w:t>
      </w:r>
    </w:p>
    <w:p w:rsidR="00356622" w:rsidRDefault="00356622" w:rsidP="00356622">
      <w:pPr>
        <w:pStyle w:val="ActivityBody"/>
      </w:pPr>
    </w:p>
    <w:p w:rsidR="00356622" w:rsidRDefault="00356622" w:rsidP="00356622">
      <w:pPr>
        <w:pStyle w:val="PictureCentered"/>
      </w:pPr>
    </w:p>
    <w:p w:rsidR="00356622" w:rsidRDefault="00356622" w:rsidP="00356622">
      <w:pPr>
        <w:rPr>
          <w:rFonts w:cs="Arial"/>
          <w:b/>
          <w:szCs w:val="20"/>
        </w:rPr>
      </w:pPr>
      <w:r>
        <w:br w:type="page"/>
      </w:r>
    </w:p>
    <w:p w:rsidR="00356622" w:rsidRDefault="00356622" w:rsidP="00356622">
      <w:pPr>
        <w:pStyle w:val="ActivityBodyBold"/>
        <w:ind w:left="0"/>
      </w:pPr>
      <w:r>
        <w:lastRenderedPageBreak/>
        <w:t>Rotate</w:t>
      </w:r>
    </w:p>
    <w:p w:rsidR="00356622" w:rsidRPr="004E629A" w:rsidRDefault="00356622" w:rsidP="00356622">
      <w:pPr>
        <w:pStyle w:val="ActivityBodyBold"/>
        <w:rPr>
          <w:b w:val="0"/>
        </w:rPr>
      </w:pPr>
    </w:p>
    <w:p w:rsidR="00356622" w:rsidRDefault="00356622" w:rsidP="00356622">
      <w:pPr>
        <w:pStyle w:val="ActivityNumbers"/>
        <w:tabs>
          <w:tab w:val="clear" w:pos="990"/>
          <w:tab w:val="num" w:pos="720"/>
        </w:tabs>
        <w:ind w:left="360"/>
      </w:pPr>
      <w:r>
        <w:t xml:space="preserve">Open the file called </w:t>
      </w:r>
      <w:r w:rsidRPr="00B067E6">
        <w:rPr>
          <w:rStyle w:val="ActivityBodyBoldChar"/>
        </w:rPr>
        <w:t>Rotate Practice</w:t>
      </w:r>
      <w:r w:rsidRPr="004E629A">
        <w:rPr>
          <w:bCs/>
        </w:rPr>
        <w:t xml:space="preserve">. </w:t>
      </w:r>
      <w:r>
        <w:t xml:space="preserve">Use the </w:t>
      </w:r>
      <w:r w:rsidRPr="008660C8">
        <w:rPr>
          <w:rStyle w:val="ActivityBodyBoldChar"/>
        </w:rPr>
        <w:t>Rotate</w:t>
      </w:r>
      <w:r>
        <w:t xml:space="preserve"> sketch tool to rotate the shape shown in the before image to look like the after image. Save the file as a different name.</w:t>
      </w:r>
    </w:p>
    <w:p w:rsidR="00356622" w:rsidRDefault="00356622" w:rsidP="00356622"/>
    <w:tbl>
      <w:tblPr>
        <w:tblW w:w="0" w:type="auto"/>
        <w:tblInd w:w="738" w:type="dxa"/>
        <w:tblLook w:val="01E0" w:firstRow="1" w:lastRow="1" w:firstColumn="1" w:lastColumn="1" w:noHBand="0" w:noVBand="0"/>
      </w:tblPr>
      <w:tblGrid>
        <w:gridCol w:w="3330"/>
        <w:gridCol w:w="4680"/>
      </w:tblGrid>
      <w:tr w:rsidR="00356622" w:rsidTr="00D12F92">
        <w:tc>
          <w:tcPr>
            <w:tcW w:w="3330" w:type="dxa"/>
          </w:tcPr>
          <w:p w:rsidR="00356622" w:rsidRPr="00C660E5" w:rsidRDefault="00356622" w:rsidP="00D12F92">
            <w:r w:rsidRPr="00C660E5">
              <w:t>CAD file name and location:</w:t>
            </w:r>
          </w:p>
        </w:tc>
        <w:tc>
          <w:tcPr>
            <w:tcW w:w="4680" w:type="dxa"/>
            <w:tcBorders>
              <w:bottom w:val="single" w:sz="4" w:space="0" w:color="auto"/>
            </w:tcBorders>
          </w:tcPr>
          <w:p w:rsidR="00356622" w:rsidRDefault="00356622" w:rsidP="00D12F92"/>
        </w:tc>
      </w:tr>
    </w:tbl>
    <w:p w:rsidR="00356622" w:rsidRDefault="00356622" w:rsidP="00356622">
      <w:pPr>
        <w:pStyle w:val="PictureCentered"/>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641"/>
      </w:tblGrid>
      <w:tr w:rsidR="00356622" w:rsidTr="00D12F92">
        <w:tc>
          <w:tcPr>
            <w:tcW w:w="4575" w:type="dxa"/>
          </w:tcPr>
          <w:p w:rsidR="00356622" w:rsidRPr="00EC5D7F" w:rsidRDefault="00356622" w:rsidP="00D12F92">
            <w:pPr>
              <w:pStyle w:val="ActivityBodyBold"/>
              <w:ind w:left="0"/>
              <w:jc w:val="center"/>
              <w:rPr>
                <w:b w:val="0"/>
              </w:rPr>
            </w:pPr>
            <w:r>
              <w:br w:type="page"/>
            </w:r>
            <w:r w:rsidRPr="00EC5D7F">
              <w:rPr>
                <w:b w:val="0"/>
                <w:noProof/>
              </w:rPr>
              <w:drawing>
                <wp:inline distT="0" distB="0" distL="0" distR="0" wp14:anchorId="43BC0A54" wp14:editId="1FE50A7D">
                  <wp:extent cx="2781300" cy="279432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88869" cy="2801932"/>
                          </a:xfrm>
                          <a:prstGeom prst="rect">
                            <a:avLst/>
                          </a:prstGeom>
                          <a:noFill/>
                          <a:ln>
                            <a:noFill/>
                          </a:ln>
                        </pic:spPr>
                      </pic:pic>
                    </a:graphicData>
                  </a:graphic>
                </wp:inline>
              </w:drawing>
            </w:r>
          </w:p>
          <w:p w:rsidR="00356622" w:rsidRDefault="00356622" w:rsidP="00D12F92">
            <w:pPr>
              <w:pStyle w:val="ActivityBodyBold"/>
              <w:ind w:left="0"/>
              <w:jc w:val="center"/>
            </w:pPr>
            <w:r w:rsidRPr="00EC5D7F">
              <w:rPr>
                <w:b w:val="0"/>
              </w:rPr>
              <w:t>Before</w:t>
            </w:r>
          </w:p>
        </w:tc>
        <w:tc>
          <w:tcPr>
            <w:tcW w:w="4641" w:type="dxa"/>
          </w:tcPr>
          <w:p w:rsidR="00356622" w:rsidRDefault="00356622" w:rsidP="00D12F92">
            <w:pPr>
              <w:pStyle w:val="PictureCentered"/>
            </w:pPr>
            <w:r>
              <w:rPr>
                <w:noProof/>
              </w:rPr>
              <w:drawing>
                <wp:inline distT="0" distB="0" distL="0" distR="0" wp14:anchorId="30D02C50" wp14:editId="3D40B6CE">
                  <wp:extent cx="2824403" cy="2758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24403" cy="2758440"/>
                          </a:xfrm>
                          <a:prstGeom prst="rect">
                            <a:avLst/>
                          </a:prstGeom>
                          <a:noFill/>
                          <a:ln>
                            <a:noFill/>
                          </a:ln>
                        </pic:spPr>
                      </pic:pic>
                    </a:graphicData>
                  </a:graphic>
                </wp:inline>
              </w:drawing>
            </w:r>
            <w:r>
              <w:t xml:space="preserve"> After</w:t>
            </w:r>
          </w:p>
          <w:p w:rsidR="00356622" w:rsidRDefault="00356622" w:rsidP="00D12F92">
            <w:pPr>
              <w:pStyle w:val="ActivityBodyBold"/>
              <w:ind w:left="0"/>
            </w:pPr>
          </w:p>
        </w:tc>
      </w:tr>
    </w:tbl>
    <w:p w:rsidR="00356622" w:rsidRDefault="00356622" w:rsidP="00356622"/>
    <w:p w:rsidR="00356622" w:rsidRDefault="00356622" w:rsidP="00356622">
      <w:pPr>
        <w:rPr>
          <w:rFonts w:cs="Arial"/>
          <w:b/>
          <w:szCs w:val="20"/>
        </w:rPr>
      </w:pPr>
      <w:r>
        <w:br w:type="page"/>
      </w:r>
    </w:p>
    <w:p w:rsidR="000D44E8" w:rsidRDefault="000D44E8" w:rsidP="007B6D06">
      <w:pPr>
        <w:pStyle w:val="ActivityBodyBold"/>
        <w:ind w:left="0"/>
      </w:pPr>
      <w:r>
        <w:lastRenderedPageBreak/>
        <w:t>Regular Polygons</w:t>
      </w:r>
    </w:p>
    <w:p w:rsidR="006E5A6A" w:rsidRDefault="006E5A6A" w:rsidP="000D44E8">
      <w:pPr>
        <w:pStyle w:val="ActivityBodyBold"/>
      </w:pPr>
    </w:p>
    <w:p w:rsidR="00523786" w:rsidRDefault="00523786" w:rsidP="007B6D06">
      <w:pPr>
        <w:pStyle w:val="ActivityNumbers"/>
        <w:ind w:left="360"/>
      </w:pPr>
      <w:r>
        <w:t xml:space="preserve">Regular polygons are multi-sided shapes that have sides of equal length. They may be inscribed or circumscribed within a given radius. The raw materials that are used to produce engineered objects are often manufactured in the shape of regular polygons. </w:t>
      </w:r>
      <w:r w:rsidRPr="00660CEB">
        <w:t xml:space="preserve">Create a new CAD file and </w:t>
      </w:r>
      <w:r>
        <w:t xml:space="preserve">use the </w:t>
      </w:r>
      <w:r>
        <w:rPr>
          <w:rStyle w:val="ActivityBodyBoldChar"/>
        </w:rPr>
        <w:t>P</w:t>
      </w:r>
      <w:r w:rsidRPr="00D257B6">
        <w:rPr>
          <w:rStyle w:val="ActivityBodyBoldChar"/>
        </w:rPr>
        <w:t>olygon</w:t>
      </w:r>
      <w:r>
        <w:t xml:space="preserve"> sketch tool to draw the series of shapes pictured below</w:t>
      </w:r>
      <w:r w:rsidRPr="00660CEB">
        <w:t>.</w:t>
      </w:r>
      <w:r>
        <w:t xml:space="preserve"> </w:t>
      </w:r>
      <w:r w:rsidRPr="00CB4100">
        <w:rPr>
          <w:b/>
        </w:rPr>
        <w:t>Use the text tool to identify the shape</w:t>
      </w:r>
      <w:r>
        <w:t xml:space="preserve"> with a label for each of the regular polygons </w:t>
      </w:r>
    </w:p>
    <w:tbl>
      <w:tblPr>
        <w:tblW w:w="0" w:type="auto"/>
        <w:tblInd w:w="738" w:type="dxa"/>
        <w:tblLook w:val="01E0" w:firstRow="1" w:lastRow="1" w:firstColumn="1" w:lastColumn="1" w:noHBand="0" w:noVBand="0"/>
      </w:tblPr>
      <w:tblGrid>
        <w:gridCol w:w="3330"/>
        <w:gridCol w:w="4680"/>
      </w:tblGrid>
      <w:tr w:rsidR="00523786" w:rsidTr="006674DA">
        <w:tc>
          <w:tcPr>
            <w:tcW w:w="3330" w:type="dxa"/>
          </w:tcPr>
          <w:p w:rsidR="00523786" w:rsidRPr="00C660E5" w:rsidRDefault="00523786" w:rsidP="006674DA">
            <w:r w:rsidRPr="00C660E5">
              <w:t>CAD file name and location:</w:t>
            </w:r>
          </w:p>
        </w:tc>
        <w:tc>
          <w:tcPr>
            <w:tcW w:w="4680" w:type="dxa"/>
            <w:tcBorders>
              <w:bottom w:val="single" w:sz="4" w:space="0" w:color="auto"/>
            </w:tcBorders>
          </w:tcPr>
          <w:p w:rsidR="00523786" w:rsidRDefault="00523786" w:rsidP="006674DA"/>
        </w:tc>
      </w:tr>
    </w:tbl>
    <w:p w:rsidR="00523786" w:rsidRDefault="00523786" w:rsidP="00523786">
      <w:pPr>
        <w:pStyle w:val="PictureCentered"/>
        <w:jc w:val="left"/>
      </w:pPr>
    </w:p>
    <w:p w:rsidR="00B22AA4" w:rsidRDefault="00B22AA4" w:rsidP="00B22AA4">
      <w:pPr>
        <w:pStyle w:val="ActivityBodyBold"/>
        <w:jc w:val="center"/>
      </w:pPr>
      <w:r>
        <w:rPr>
          <w:noProof/>
        </w:rPr>
        <w:drawing>
          <wp:inline distT="0" distB="0" distL="0" distR="0" wp14:anchorId="11F96486" wp14:editId="27921A5C">
            <wp:extent cx="4052164" cy="3121572"/>
            <wp:effectExtent l="0" t="0" r="571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52184" cy="3121587"/>
                    </a:xfrm>
                    <a:prstGeom prst="rect">
                      <a:avLst/>
                    </a:prstGeom>
                    <a:noFill/>
                    <a:ln>
                      <a:noFill/>
                    </a:ln>
                  </pic:spPr>
                </pic:pic>
              </a:graphicData>
            </a:graphic>
          </wp:inline>
        </w:drawing>
      </w:r>
    </w:p>
    <w:p w:rsidR="00B22AA4" w:rsidRDefault="00B22AA4" w:rsidP="00B22AA4">
      <w:pPr>
        <w:pStyle w:val="ActivityBodyBold"/>
        <w:jc w:val="center"/>
        <w:rPr>
          <w:noProof/>
        </w:rPr>
      </w:pPr>
    </w:p>
    <w:p w:rsidR="00356622" w:rsidRDefault="00356622">
      <w:pPr>
        <w:rPr>
          <w:rFonts w:cs="Arial"/>
        </w:rPr>
      </w:pPr>
      <w:r>
        <w:br w:type="page"/>
      </w:r>
    </w:p>
    <w:p w:rsidR="000D44E8" w:rsidRPr="00626D44" w:rsidRDefault="000D44E8" w:rsidP="007B6D06">
      <w:pPr>
        <w:pStyle w:val="ActivityNumbers"/>
        <w:ind w:left="360"/>
      </w:pPr>
      <w:r w:rsidRPr="00626D44">
        <w:lastRenderedPageBreak/>
        <w:t xml:space="preserve">Use the </w:t>
      </w:r>
      <w:r w:rsidR="00B462B1" w:rsidRPr="00626D44">
        <w:t xml:space="preserve">circle tool and the polygon tool to create </w:t>
      </w:r>
      <w:r w:rsidR="00DC5E8D" w:rsidRPr="00626D44">
        <w:t xml:space="preserve">a 3D solid model of the passenger base insert for your Automoblox vehicle. Use the measurements you recorded in </w:t>
      </w:r>
      <w:r w:rsidR="002D34CD" w:rsidRPr="002D34CD">
        <w:t>Activity 3.4a Making Linear Measurements (Automoblox PREVIEW)</w:t>
      </w:r>
      <w:r w:rsidR="00DC5E8D" w:rsidRPr="00626D44">
        <w:t xml:space="preserve"> or </w:t>
      </w:r>
      <w:r w:rsidR="00B90D3A">
        <w:t xml:space="preserve">the </w:t>
      </w:r>
      <w:r w:rsidR="00EB3CDE">
        <w:t>following measurements</w:t>
      </w:r>
      <w:r w:rsidR="00DC5E8D" w:rsidRPr="00626D44">
        <w:t>. Although the part is actually a thin shell, for</w:t>
      </w:r>
      <w:r w:rsidR="007B6D06">
        <w:t xml:space="preserve"> now your model will be solid. </w:t>
      </w:r>
      <w:r w:rsidR="00DC5E8D" w:rsidRPr="00626D44">
        <w:t>Save the part file as PassengerBase</w:t>
      </w:r>
      <w:r w:rsidR="00DC5E8D" w:rsidRPr="00626D44">
        <w:rPr>
          <w:i/>
        </w:rPr>
        <w:t>YourInitials</w:t>
      </w:r>
      <w:r w:rsidR="00DC5E8D" w:rsidRPr="00626D44">
        <w:t>.ipt into your Automoblox project folder.</w:t>
      </w:r>
    </w:p>
    <w:tbl>
      <w:tblPr>
        <w:tblStyle w:val="TableGrid"/>
        <w:tblW w:w="9576" w:type="dxa"/>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90D3A" w:rsidTr="00CA5EC0">
        <w:trPr>
          <w:trHeight w:val="2987"/>
          <w:jc w:val="center"/>
        </w:trPr>
        <w:tc>
          <w:tcPr>
            <w:tcW w:w="9576" w:type="dxa"/>
          </w:tcPr>
          <w:p w:rsidR="00B90D3A" w:rsidRDefault="00B90D3A" w:rsidP="00DC5E8D">
            <w:pPr>
              <w:pStyle w:val="ActivityNumbers"/>
              <w:numPr>
                <w:ilvl w:val="0"/>
                <w:numId w:val="0"/>
              </w:numPr>
              <w:rPr>
                <w:color w:val="FF0000"/>
              </w:rPr>
            </w:pPr>
            <w:r>
              <w:rPr>
                <w:noProof/>
              </w:rPr>
              <w:drawing>
                <wp:inline distT="0" distB="0" distL="0" distR="0" wp14:anchorId="354B0137" wp14:editId="197A6071">
                  <wp:extent cx="5935980" cy="318325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5980" cy="3183255"/>
                          </a:xfrm>
                          <a:prstGeom prst="rect">
                            <a:avLst/>
                          </a:prstGeom>
                        </pic:spPr>
                      </pic:pic>
                    </a:graphicData>
                  </a:graphic>
                </wp:inline>
              </w:drawing>
            </w:r>
          </w:p>
        </w:tc>
      </w:tr>
    </w:tbl>
    <w:p w:rsidR="00CA5EC0" w:rsidRDefault="00CA5EC0" w:rsidP="00CA5EC0">
      <w:r w:rsidRPr="00CA5EC0">
        <w:rPr>
          <w:b/>
        </w:rPr>
        <w:t>Helpful Hint:</w:t>
      </w:r>
      <w:r>
        <w:t xml:space="preserve">  To remove a constraint, display the constraint in the sketch, select the constraint to remove and depress the delete key (or right click and select delete).</w:t>
      </w:r>
    </w:p>
    <w:p w:rsidR="00CA5EC0" w:rsidRDefault="00CA5EC0" w:rsidP="00CA5EC0">
      <w:pPr>
        <w:rPr>
          <w:rFonts w:cs="Arial"/>
          <w:b/>
          <w:szCs w:val="20"/>
        </w:rPr>
      </w:pPr>
    </w:p>
    <w:p w:rsidR="00B90D3A" w:rsidRDefault="00B90D3A" w:rsidP="00CA5EC0">
      <w:pPr>
        <w:pStyle w:val="ActivityNumbers"/>
        <w:numPr>
          <w:ilvl w:val="0"/>
          <w:numId w:val="0"/>
        </w:numPr>
      </w:pPr>
      <w:r w:rsidRPr="00EB3CDE">
        <w:rPr>
          <w:b/>
        </w:rPr>
        <w:t>Hint:</w:t>
      </w:r>
      <w:r>
        <w:t xml:space="preserve"> To accurately create a star, sketch an </w:t>
      </w:r>
      <w:r w:rsidRPr="001E3B79">
        <w:rPr>
          <w:i/>
        </w:rPr>
        <w:t>inscribed</w:t>
      </w:r>
      <w:r>
        <w:t xml:space="preserve"> pentagon. Then use the line tool to create the legs of the star in approximately the correct location. Use equal constraints to ensure that the lines used to create the star “legs” are of equal length. You may need to </w:t>
      </w:r>
      <w:r w:rsidRPr="00EB3CDE">
        <w:rPr>
          <w:b/>
        </w:rPr>
        <w:t>delete</w:t>
      </w:r>
      <w:r>
        <w:t xml:space="preserve"> extraneous constraints that were </w:t>
      </w:r>
      <w:r w:rsidR="00EB3CDE">
        <w:t>automatically</w:t>
      </w:r>
      <w:r>
        <w:t xml:space="preserve"> assigned while sketching the star in order to apply the equal constraints. </w:t>
      </w:r>
    </w:p>
    <w:p w:rsidR="00CA5EC0" w:rsidRDefault="00CA5EC0" w:rsidP="00B90D3A">
      <w:pPr>
        <w:pStyle w:val="ActivityNumbers"/>
        <w:numPr>
          <w:ilvl w:val="0"/>
          <w:numId w:val="0"/>
        </w:numPr>
        <w:ind w:left="360"/>
      </w:pPr>
    </w:p>
    <w:p w:rsidR="00356622" w:rsidRDefault="00356622">
      <w:pPr>
        <w:rPr>
          <w:rFonts w:cs="Arial"/>
          <w:b/>
          <w:szCs w:val="20"/>
        </w:rPr>
      </w:pPr>
      <w:r>
        <w:br w:type="page"/>
      </w:r>
    </w:p>
    <w:p w:rsidR="004E52BB" w:rsidRDefault="004E52BB" w:rsidP="005B1D18">
      <w:pPr>
        <w:pStyle w:val="ActivityBodyBold"/>
        <w:ind w:left="0"/>
      </w:pPr>
      <w:bookmarkStart w:id="0" w:name="_GoBack"/>
      <w:bookmarkEnd w:id="0"/>
      <w:r>
        <w:lastRenderedPageBreak/>
        <w:t>Mirror</w:t>
      </w:r>
    </w:p>
    <w:p w:rsidR="006E5A6A" w:rsidRPr="008D7F35" w:rsidRDefault="006E5A6A" w:rsidP="006E5A6A"/>
    <w:p w:rsidR="006E5A6A" w:rsidRDefault="006E5A6A" w:rsidP="005B1D18">
      <w:pPr>
        <w:pStyle w:val="ActivityNumbers"/>
        <w:ind w:left="360"/>
      </w:pPr>
      <w:r>
        <w:t xml:space="preserve">CAD programs allow the designer to mirror images across lines, which is a useful tool when designing parts that have high degrees of symmetry. </w:t>
      </w:r>
      <w:r w:rsidRPr="00660CEB">
        <w:t xml:space="preserve">Create a new CAD file and </w:t>
      </w:r>
      <w:r>
        <w:t>use the line and circle sketch tools to create a similar figure to the one shown in the Before image</w:t>
      </w:r>
      <w:r w:rsidR="00BB2487">
        <w:t xml:space="preserve"> below</w:t>
      </w:r>
      <w:r>
        <w:t xml:space="preserve">. A regular vertical line may be used as the mirror line. The top and bottom horizontal edges must terminate at the vertical mirror line. Use the </w:t>
      </w:r>
      <w:r>
        <w:rPr>
          <w:rStyle w:val="ActivityBodyBoldChar"/>
        </w:rPr>
        <w:t>Mirror</w:t>
      </w:r>
      <w:r>
        <w:t xml:space="preserve"> sketch tool to mirror the figure across the mirror line.</w:t>
      </w:r>
    </w:p>
    <w:tbl>
      <w:tblPr>
        <w:tblpPr w:leftFromText="180" w:rightFromText="180" w:vertAnchor="text" w:horzAnchor="margin" w:tblpXSpec="center" w:tblpY="1"/>
        <w:tblW w:w="0" w:type="auto"/>
        <w:tblLook w:val="01E0" w:firstRow="1" w:lastRow="1" w:firstColumn="1" w:lastColumn="1" w:noHBand="0" w:noVBand="0"/>
      </w:tblPr>
      <w:tblGrid>
        <w:gridCol w:w="3330"/>
        <w:gridCol w:w="4888"/>
      </w:tblGrid>
      <w:tr w:rsidR="007B3AA5" w:rsidTr="007B3AA5">
        <w:tc>
          <w:tcPr>
            <w:tcW w:w="3330" w:type="dxa"/>
          </w:tcPr>
          <w:p w:rsidR="007B3AA5" w:rsidRPr="00C660E5" w:rsidRDefault="007B3AA5" w:rsidP="007B3AA5">
            <w:r w:rsidRPr="00C660E5">
              <w:t>CAD file name and location:</w:t>
            </w:r>
          </w:p>
        </w:tc>
        <w:tc>
          <w:tcPr>
            <w:tcW w:w="4680" w:type="dxa"/>
          </w:tcPr>
          <w:p w:rsidR="007B3AA5" w:rsidRDefault="005B1D18" w:rsidP="007B3AA5">
            <w:r>
              <w:t>___________________________________</w:t>
            </w:r>
          </w:p>
        </w:tc>
      </w:tr>
    </w:tbl>
    <w:p w:rsidR="007B3AA5" w:rsidRDefault="007B3AA5" w:rsidP="007B3AA5">
      <w:pPr>
        <w:pStyle w:val="ActivityNumbers"/>
        <w:numPr>
          <w:ilvl w:val="0"/>
          <w:numId w:val="0"/>
        </w:numPr>
        <w:ind w:left="792"/>
      </w:pPr>
    </w:p>
    <w:tbl>
      <w:tblPr>
        <w:tblStyle w:val="TableGrid"/>
        <w:tblW w:w="903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7"/>
      </w:tblGrid>
      <w:tr w:rsidR="007B3AA5" w:rsidTr="007B3AA5">
        <w:trPr>
          <w:trHeight w:val="2508"/>
          <w:jc w:val="right"/>
        </w:trPr>
        <w:tc>
          <w:tcPr>
            <w:tcW w:w="4517" w:type="dxa"/>
          </w:tcPr>
          <w:p w:rsidR="007B3AA5" w:rsidRPr="008D7F35" w:rsidRDefault="007B3AA5" w:rsidP="007B3AA5">
            <w:pPr>
              <w:pStyle w:val="PictureCentered"/>
            </w:pPr>
            <w:r>
              <w:rPr>
                <w:noProof/>
              </w:rPr>
              <w:drawing>
                <wp:inline distT="0" distB="0" distL="0" distR="0" wp14:anchorId="22B3453A" wp14:editId="52738162">
                  <wp:extent cx="773061" cy="176156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786500" cy="1792189"/>
                          </a:xfrm>
                          <a:prstGeom prst="rect">
                            <a:avLst/>
                          </a:prstGeom>
                          <a:noFill/>
                          <a:ln>
                            <a:noFill/>
                          </a:ln>
                        </pic:spPr>
                      </pic:pic>
                    </a:graphicData>
                  </a:graphic>
                </wp:inline>
              </w:drawing>
            </w:r>
            <w:r>
              <w:t>Before</w:t>
            </w:r>
          </w:p>
          <w:p w:rsidR="007B3AA5" w:rsidRDefault="007B3AA5" w:rsidP="007B3AA5">
            <w:pPr>
              <w:pStyle w:val="ActivityBodyBold"/>
              <w:ind w:left="0"/>
            </w:pPr>
          </w:p>
        </w:tc>
        <w:tc>
          <w:tcPr>
            <w:tcW w:w="4517" w:type="dxa"/>
          </w:tcPr>
          <w:p w:rsidR="007B3AA5" w:rsidRDefault="007B3AA5" w:rsidP="007B3AA5">
            <w:pPr>
              <w:pStyle w:val="PictureCentered"/>
            </w:pPr>
            <w:r>
              <w:rPr>
                <w:noProof/>
              </w:rPr>
              <w:drawing>
                <wp:inline distT="0" distB="0" distL="0" distR="0" wp14:anchorId="34377919" wp14:editId="4F2D8E85">
                  <wp:extent cx="1516674" cy="154641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524532" cy="1554424"/>
                          </a:xfrm>
                          <a:prstGeom prst="rect">
                            <a:avLst/>
                          </a:prstGeom>
                          <a:noFill/>
                          <a:ln>
                            <a:noFill/>
                          </a:ln>
                          <a:extLst>
                            <a:ext uri="{53640926-AAD7-44D8-BBD7-CCE9431645EC}">
                              <a14:shadowObscured xmlns:a14="http://schemas.microsoft.com/office/drawing/2010/main"/>
                            </a:ext>
                          </a:extLst>
                        </pic:spPr>
                      </pic:pic>
                    </a:graphicData>
                  </a:graphic>
                </wp:inline>
              </w:drawing>
            </w:r>
          </w:p>
          <w:p w:rsidR="007B3AA5" w:rsidRDefault="007B3AA5" w:rsidP="007B3AA5">
            <w:pPr>
              <w:pStyle w:val="PictureCentered"/>
            </w:pPr>
            <w:r>
              <w:t>After</w:t>
            </w:r>
          </w:p>
          <w:p w:rsidR="007B3AA5" w:rsidRDefault="007B3AA5" w:rsidP="007B3AA5">
            <w:pPr>
              <w:pStyle w:val="ActivityBodyBold"/>
              <w:ind w:left="0"/>
            </w:pPr>
          </w:p>
        </w:tc>
      </w:tr>
    </w:tbl>
    <w:p w:rsidR="000A30FC" w:rsidRPr="005868B3" w:rsidRDefault="000A30FC" w:rsidP="004E52BB">
      <w:pPr>
        <w:pStyle w:val="ActivityBodyBold"/>
        <w:ind w:left="0"/>
      </w:pPr>
    </w:p>
    <w:p w:rsidR="00EB3CDE" w:rsidRDefault="00EB3CDE">
      <w:pPr>
        <w:rPr>
          <w:rFonts w:cs="Arial"/>
        </w:rPr>
      </w:pPr>
      <w:r>
        <w:br w:type="page"/>
      </w:r>
    </w:p>
    <w:p w:rsidR="007B3AA5" w:rsidRDefault="004E52BB" w:rsidP="005B1D18">
      <w:pPr>
        <w:pStyle w:val="ActivityNumbers"/>
        <w:ind w:left="360"/>
      </w:pPr>
      <w:r w:rsidRPr="009132FA">
        <w:lastRenderedPageBreak/>
        <w:t xml:space="preserve">Use </w:t>
      </w:r>
      <w:r w:rsidR="008E30A4">
        <w:t xml:space="preserve">lines, fillets and </w:t>
      </w:r>
      <w:r w:rsidRPr="009132FA">
        <w:t xml:space="preserve">the </w:t>
      </w:r>
      <w:r w:rsidR="00626D44" w:rsidRPr="00626D44">
        <w:rPr>
          <w:b/>
        </w:rPr>
        <w:t>Mirror</w:t>
      </w:r>
      <w:r w:rsidRPr="009132FA">
        <w:t xml:space="preserve"> tool to create a sketch for the removable c</w:t>
      </w:r>
      <w:r w:rsidR="00AE7B75">
        <w:t>onnector piece for the Automoblo</w:t>
      </w:r>
      <w:r w:rsidR="001F65D9">
        <w:t xml:space="preserve">x. </w:t>
      </w:r>
      <w:r w:rsidR="008E30A4">
        <w:t xml:space="preserve">Using your measurements or the </w:t>
      </w:r>
      <w:r w:rsidR="00D34D06">
        <w:t>Automoblox</w:t>
      </w:r>
      <w:r w:rsidR="00D34D06" w:rsidRPr="00453B90">
        <w:t xml:space="preserve"> T9 </w:t>
      </w:r>
      <w:r w:rsidR="00D34D06">
        <w:t>Dimensioned Drawings, s</w:t>
      </w:r>
      <w:r w:rsidRPr="009132FA">
        <w:t xml:space="preserve">ketch </w:t>
      </w:r>
      <w:r>
        <w:t xml:space="preserve">the outline profile for </w:t>
      </w:r>
      <w:r w:rsidR="00FC211C">
        <w:t>one quarter</w:t>
      </w:r>
      <w:r w:rsidRPr="009132FA">
        <w:t xml:space="preserve"> of the face </w:t>
      </w:r>
      <w:r>
        <w:t>that includes</w:t>
      </w:r>
      <w:r w:rsidRPr="009132FA">
        <w:t xml:space="preserve"> the long rectangle</w:t>
      </w:r>
      <w:r w:rsidR="00FA50D0">
        <w:t xml:space="preserve"> as shown below</w:t>
      </w:r>
      <w:r w:rsidR="00AE7B75">
        <w:t xml:space="preserve">. </w:t>
      </w:r>
      <w:r>
        <w:t>Do not sketch the rectangular hole. M</w:t>
      </w:r>
      <w:r w:rsidRPr="009132FA">
        <w:t>irror the sketch</w:t>
      </w:r>
      <w:r w:rsidR="00FA50D0">
        <w:t xml:space="preserve"> twice</w:t>
      </w:r>
      <w:r w:rsidR="00E4643A">
        <w:t xml:space="preserve"> </w:t>
      </w:r>
      <w:r w:rsidRPr="009132FA">
        <w:t>before</w:t>
      </w:r>
      <w:r w:rsidR="00FA50D0">
        <w:t xml:space="preserve"> extruding</w:t>
      </w:r>
      <w:r w:rsidR="00E4643A">
        <w:t xml:space="preserve"> </w:t>
      </w:r>
      <w:r w:rsidR="00AE7B75">
        <w:t>t</w:t>
      </w:r>
      <w:r w:rsidRPr="009132FA">
        <w:t>he</w:t>
      </w:r>
      <w:r>
        <w:t xml:space="preserve"> sketch the measured distance. </w:t>
      </w:r>
      <w:r w:rsidR="00AE7B75">
        <w:t xml:space="preserve">Screen captures of the </w:t>
      </w:r>
      <w:r w:rsidR="00D34D06">
        <w:t xml:space="preserve">sketching </w:t>
      </w:r>
      <w:r w:rsidR="00AE7B75">
        <w:t xml:space="preserve">process are shown below. </w:t>
      </w:r>
      <w:r w:rsidR="007B3AA5">
        <w:t>Save the file as Connecto</w:t>
      </w:r>
      <w:r w:rsidR="007B3AA5" w:rsidRPr="009132FA">
        <w:t>r</w:t>
      </w:r>
      <w:r w:rsidR="007B3AA5" w:rsidRPr="009132FA">
        <w:rPr>
          <w:i/>
        </w:rPr>
        <w:t>YourInitials</w:t>
      </w:r>
      <w:r w:rsidR="007B3AA5" w:rsidRPr="009132FA">
        <w:t>.ipt</w:t>
      </w:r>
      <w:r w:rsidR="007B3AA5">
        <w:t>.</w:t>
      </w:r>
    </w:p>
    <w:p w:rsidR="004E52BB" w:rsidRDefault="00C029B8" w:rsidP="005B1D18">
      <w:pPr>
        <w:pStyle w:val="ActivityNumbers"/>
        <w:numPr>
          <w:ilvl w:val="0"/>
          <w:numId w:val="0"/>
        </w:numPr>
        <w:ind w:left="360"/>
      </w:pPr>
      <w:r>
        <w:t xml:space="preserve">Note that if you have trouble extruding the sketch, you may need to use the </w:t>
      </w:r>
      <w:r w:rsidR="007B3AA5">
        <w:t xml:space="preserve">Trim tool or </w:t>
      </w:r>
      <w:r>
        <w:t xml:space="preserve">Close Loop feature within the sketch to create coincident endpoints between adjacent lines and arcs. </w:t>
      </w:r>
      <w:r w:rsidR="007B3AA5">
        <w:t xml:space="preserve"> To close an open sketch loop, right click on a line and choose close loop, then follow the instructions.</w:t>
      </w:r>
    </w:p>
    <w:tbl>
      <w:tblPr>
        <w:tblStyle w:val="TableGrid"/>
        <w:tblW w:w="9792"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E4643A" w:rsidTr="00EB3CDE">
        <w:trPr>
          <w:jc w:val="center"/>
        </w:trPr>
        <w:tc>
          <w:tcPr>
            <w:tcW w:w="9792" w:type="dxa"/>
          </w:tcPr>
          <w:p w:rsidR="00E4643A" w:rsidRDefault="00E4643A" w:rsidP="00E4643A">
            <w:pPr>
              <w:pStyle w:val="ActivityBodyBold"/>
              <w:ind w:left="0"/>
              <w:jc w:val="center"/>
              <w:rPr>
                <w:noProof/>
              </w:rPr>
            </w:pPr>
            <w:r>
              <w:rPr>
                <w:noProof/>
              </w:rPr>
              <w:drawing>
                <wp:inline distT="0" distB="0" distL="0" distR="0" wp14:anchorId="6A423FC2" wp14:editId="0A94E0A1">
                  <wp:extent cx="4788684" cy="19489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92138" cy="1950391"/>
                          </a:xfrm>
                          <a:prstGeom prst="rect">
                            <a:avLst/>
                          </a:prstGeom>
                        </pic:spPr>
                      </pic:pic>
                    </a:graphicData>
                  </a:graphic>
                </wp:inline>
              </w:drawing>
            </w:r>
          </w:p>
        </w:tc>
      </w:tr>
      <w:tr w:rsidR="001E3B79" w:rsidTr="00EB3CDE">
        <w:trPr>
          <w:jc w:val="center"/>
        </w:trPr>
        <w:tc>
          <w:tcPr>
            <w:tcW w:w="9792" w:type="dxa"/>
          </w:tcPr>
          <w:p w:rsidR="001E3B79" w:rsidRDefault="001E3B79" w:rsidP="001E3B79">
            <w:pPr>
              <w:pStyle w:val="ActivityBodyBold"/>
            </w:pPr>
          </w:p>
          <w:p w:rsidR="001E3B79" w:rsidRPr="001E3B79" w:rsidRDefault="001E3B79" w:rsidP="001E3B79">
            <w:pPr>
              <w:pStyle w:val="ActivityBodyBold"/>
              <w:numPr>
                <w:ilvl w:val="0"/>
                <w:numId w:val="47"/>
              </w:numPr>
              <w:rPr>
                <w:b w:val="0"/>
              </w:rPr>
            </w:pPr>
            <w:r w:rsidRPr="001E3B79">
              <w:rPr>
                <w:b w:val="0"/>
              </w:rPr>
              <w:t>Sketch one quarter of the outline profile of the</w:t>
            </w:r>
            <w:r w:rsidRPr="001E3B79">
              <w:rPr>
                <w:b w:val="0"/>
              </w:rPr>
              <w:t xml:space="preserve"> </w:t>
            </w:r>
            <w:r w:rsidRPr="001E3B79">
              <w:rPr>
                <w:b w:val="0"/>
              </w:rPr>
              <w:t>connector piece.</w:t>
            </w:r>
          </w:p>
        </w:tc>
      </w:tr>
      <w:tr w:rsidR="00C07243" w:rsidTr="00EB3CDE">
        <w:trPr>
          <w:jc w:val="center"/>
        </w:trPr>
        <w:tc>
          <w:tcPr>
            <w:tcW w:w="9792" w:type="dxa"/>
          </w:tcPr>
          <w:p w:rsidR="00943148" w:rsidRDefault="00173D20" w:rsidP="002438E9">
            <w:pPr>
              <w:autoSpaceDE w:val="0"/>
              <w:autoSpaceDN w:val="0"/>
              <w:adjustRightInd w:val="0"/>
              <w:jc w:val="center"/>
              <w:rPr>
                <w:rFonts w:ascii="Calibri" w:hAnsi="Calibri" w:cs="Calibri"/>
                <w:color w:val="000000"/>
                <w:sz w:val="18"/>
                <w:szCs w:val="18"/>
                <w:lang w:val="en"/>
              </w:rPr>
            </w:pPr>
            <w:r>
              <w:rPr>
                <w:noProof/>
              </w:rPr>
              <w:drawing>
                <wp:inline distT="0" distB="0" distL="0" distR="0" wp14:anchorId="00C4374B" wp14:editId="0289D9BE">
                  <wp:extent cx="4339030" cy="2544417"/>
                  <wp:effectExtent l="0" t="0" r="444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jpg"/>
                          <pic:cNvPicPr/>
                        </pic:nvPicPr>
                        <pic:blipFill>
                          <a:blip r:embed="rId36">
                            <a:extLst>
                              <a:ext uri="{28A0092B-C50C-407E-A947-70E740481C1C}">
                                <a14:useLocalDpi xmlns:a14="http://schemas.microsoft.com/office/drawing/2010/main" val="0"/>
                              </a:ext>
                            </a:extLst>
                          </a:blip>
                          <a:stretch>
                            <a:fillRect/>
                          </a:stretch>
                        </pic:blipFill>
                        <pic:spPr>
                          <a:xfrm>
                            <a:off x="0" y="0"/>
                            <a:ext cx="4336396" cy="2542872"/>
                          </a:xfrm>
                          <a:prstGeom prst="rect">
                            <a:avLst/>
                          </a:prstGeom>
                        </pic:spPr>
                      </pic:pic>
                    </a:graphicData>
                  </a:graphic>
                </wp:inline>
              </w:drawing>
            </w:r>
          </w:p>
          <w:p w:rsidR="00E4643A" w:rsidRDefault="00E4643A" w:rsidP="00EB3CDE">
            <w:pPr>
              <w:pStyle w:val="ActivityBodyBold"/>
              <w:ind w:left="0"/>
            </w:pPr>
          </w:p>
        </w:tc>
      </w:tr>
    </w:tbl>
    <w:p w:rsidR="001E3B79" w:rsidRDefault="001E3B79">
      <w:r>
        <w:rPr>
          <w:b/>
        </w:rPr>
        <w:br w:type="page"/>
      </w:r>
    </w:p>
    <w:tbl>
      <w:tblPr>
        <w:tblStyle w:val="TableGrid"/>
        <w:tblW w:w="9792"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1E3B79" w:rsidTr="00EB3CDE">
        <w:trPr>
          <w:jc w:val="center"/>
        </w:trPr>
        <w:tc>
          <w:tcPr>
            <w:tcW w:w="9792" w:type="dxa"/>
          </w:tcPr>
          <w:p w:rsidR="001E3B79" w:rsidRDefault="001E3B79" w:rsidP="001E3B79">
            <w:pPr>
              <w:pStyle w:val="ActivityBodyBold"/>
              <w:rPr>
                <w:b w:val="0"/>
              </w:rPr>
            </w:pPr>
          </w:p>
          <w:p w:rsidR="001E3B79" w:rsidRPr="001E3B79" w:rsidRDefault="001E3B79" w:rsidP="00EB3CDE">
            <w:pPr>
              <w:pStyle w:val="ActivityBodyBold"/>
              <w:numPr>
                <w:ilvl w:val="0"/>
                <w:numId w:val="47"/>
              </w:numPr>
              <w:rPr>
                <w:b w:val="0"/>
              </w:rPr>
            </w:pPr>
            <w:r w:rsidRPr="001E3B79">
              <w:rPr>
                <w:b w:val="0"/>
              </w:rPr>
              <w:t>Mirror the sketch to create half of the profile.</w:t>
            </w:r>
          </w:p>
        </w:tc>
      </w:tr>
      <w:tr w:rsidR="00C07243" w:rsidTr="00EB3CDE">
        <w:trPr>
          <w:jc w:val="center"/>
        </w:trPr>
        <w:tc>
          <w:tcPr>
            <w:tcW w:w="9792" w:type="dxa"/>
          </w:tcPr>
          <w:p w:rsidR="00E4643A" w:rsidRDefault="002438E9" w:rsidP="001E3B79">
            <w:pPr>
              <w:pStyle w:val="ActivityBodyBold"/>
              <w:ind w:left="0"/>
              <w:jc w:val="center"/>
            </w:pPr>
            <w:r>
              <w:rPr>
                <w:noProof/>
              </w:rPr>
              <w:drawing>
                <wp:inline distT="0" distB="0" distL="0" distR="0" wp14:anchorId="410D6C3D" wp14:editId="3AFE38E0">
                  <wp:extent cx="5943600" cy="2104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943600" cy="2104390"/>
                          </a:xfrm>
                          <a:prstGeom prst="rect">
                            <a:avLst/>
                          </a:prstGeom>
                        </pic:spPr>
                      </pic:pic>
                    </a:graphicData>
                  </a:graphic>
                </wp:inline>
              </w:drawing>
            </w:r>
          </w:p>
        </w:tc>
      </w:tr>
      <w:tr w:rsidR="001E3B79" w:rsidTr="00EB3CDE">
        <w:trPr>
          <w:jc w:val="center"/>
        </w:trPr>
        <w:tc>
          <w:tcPr>
            <w:tcW w:w="9792" w:type="dxa"/>
          </w:tcPr>
          <w:p w:rsidR="001E3B79" w:rsidRDefault="001E3B79" w:rsidP="001E3B79">
            <w:pPr>
              <w:pStyle w:val="ActivityBodyBold"/>
              <w:rPr>
                <w:b w:val="0"/>
              </w:rPr>
            </w:pPr>
          </w:p>
          <w:p w:rsidR="001E3B79" w:rsidRPr="001E3B79" w:rsidRDefault="001E3B79" w:rsidP="00EB3CDE">
            <w:pPr>
              <w:pStyle w:val="ActivityBodyBold"/>
              <w:numPr>
                <w:ilvl w:val="0"/>
                <w:numId w:val="47"/>
              </w:numPr>
              <w:rPr>
                <w:b w:val="0"/>
              </w:rPr>
            </w:pPr>
            <w:r w:rsidRPr="001E3B79">
              <w:rPr>
                <w:b w:val="0"/>
              </w:rPr>
              <w:t>Mirror a second time to complete the profile.</w:t>
            </w:r>
          </w:p>
        </w:tc>
      </w:tr>
      <w:tr w:rsidR="00C07243" w:rsidTr="00EB3CDE">
        <w:trPr>
          <w:jc w:val="center"/>
        </w:trPr>
        <w:tc>
          <w:tcPr>
            <w:tcW w:w="9792" w:type="dxa"/>
          </w:tcPr>
          <w:p w:rsidR="00E4643A" w:rsidRDefault="002438E9" w:rsidP="00EB3CDE">
            <w:pPr>
              <w:pStyle w:val="ActivityBodyBold"/>
              <w:ind w:left="0"/>
              <w:jc w:val="center"/>
            </w:pPr>
            <w:r>
              <w:rPr>
                <w:noProof/>
              </w:rPr>
              <w:drawing>
                <wp:inline distT="0" distB="0" distL="0" distR="0" wp14:anchorId="698F7000" wp14:editId="3EC8AD6E">
                  <wp:extent cx="5943600" cy="27158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5943600" cy="2715895"/>
                          </a:xfrm>
                          <a:prstGeom prst="rect">
                            <a:avLst/>
                          </a:prstGeom>
                        </pic:spPr>
                      </pic:pic>
                    </a:graphicData>
                  </a:graphic>
                </wp:inline>
              </w:drawing>
            </w:r>
          </w:p>
        </w:tc>
      </w:tr>
      <w:tr w:rsidR="00E4643A" w:rsidTr="00EB3CDE">
        <w:trPr>
          <w:jc w:val="center"/>
        </w:trPr>
        <w:tc>
          <w:tcPr>
            <w:tcW w:w="9792" w:type="dxa"/>
          </w:tcPr>
          <w:p w:rsidR="00E4643A" w:rsidRPr="00EB3CDE" w:rsidRDefault="00E4643A" w:rsidP="00EB3CDE">
            <w:pPr>
              <w:pStyle w:val="ActivityBodyBold"/>
              <w:numPr>
                <w:ilvl w:val="0"/>
                <w:numId w:val="47"/>
              </w:numPr>
              <w:rPr>
                <w:b w:val="0"/>
                <w:noProof/>
              </w:rPr>
            </w:pPr>
            <w:r w:rsidRPr="00EB3CDE">
              <w:rPr>
                <w:b w:val="0"/>
                <w:noProof/>
              </w:rPr>
              <w:t>The connector will resemble this part.</w:t>
            </w:r>
          </w:p>
        </w:tc>
      </w:tr>
      <w:tr w:rsidR="00EB3CDE" w:rsidTr="00EB3CDE">
        <w:trPr>
          <w:jc w:val="center"/>
        </w:trPr>
        <w:tc>
          <w:tcPr>
            <w:tcW w:w="9792" w:type="dxa"/>
          </w:tcPr>
          <w:p w:rsidR="00EB3CDE" w:rsidRDefault="00EB3CDE" w:rsidP="00E4643A">
            <w:pPr>
              <w:pStyle w:val="ActivityBodyBold"/>
              <w:ind w:left="0"/>
              <w:jc w:val="center"/>
              <w:rPr>
                <w:noProof/>
              </w:rPr>
            </w:pPr>
            <w:r>
              <w:rPr>
                <w:noProof/>
              </w:rPr>
              <w:drawing>
                <wp:inline distT="0" distB="0" distL="0" distR="0" wp14:anchorId="5F1D999B" wp14:editId="0D9AB79D">
                  <wp:extent cx="2487706" cy="1595764"/>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a:ext>
                            </a:extLst>
                          </a:blip>
                          <a:stretch>
                            <a:fillRect/>
                          </a:stretch>
                        </pic:blipFill>
                        <pic:spPr>
                          <a:xfrm>
                            <a:off x="0" y="0"/>
                            <a:ext cx="2500573" cy="1604018"/>
                          </a:xfrm>
                          <a:prstGeom prst="rect">
                            <a:avLst/>
                          </a:prstGeom>
                        </pic:spPr>
                      </pic:pic>
                    </a:graphicData>
                  </a:graphic>
                </wp:inline>
              </w:drawing>
            </w:r>
          </w:p>
        </w:tc>
      </w:tr>
    </w:tbl>
    <w:p w:rsidR="00C07243" w:rsidRDefault="00C07243" w:rsidP="004E52BB">
      <w:pPr>
        <w:pStyle w:val="ActivityBodyBold"/>
      </w:pPr>
    </w:p>
    <w:p w:rsidR="00EB3CDE" w:rsidRDefault="00EB3CDE">
      <w:pPr>
        <w:rPr>
          <w:rFonts w:cs="Arial"/>
          <w:b/>
          <w:szCs w:val="20"/>
        </w:rPr>
      </w:pPr>
      <w:r>
        <w:br w:type="page"/>
      </w:r>
    </w:p>
    <w:p w:rsidR="00EF74E9" w:rsidRDefault="00EF74E9" w:rsidP="005B1D18">
      <w:pPr>
        <w:pStyle w:val="ActivityBodyBold"/>
        <w:ind w:left="0"/>
      </w:pPr>
      <w:r>
        <w:lastRenderedPageBreak/>
        <w:t>Offset</w:t>
      </w:r>
    </w:p>
    <w:p w:rsidR="00EF74E9" w:rsidRDefault="00EF74E9" w:rsidP="00EF74E9">
      <w:pPr>
        <w:pStyle w:val="ActivityBodyBold"/>
        <w:rPr>
          <w:b w:val="0"/>
        </w:rPr>
      </w:pPr>
    </w:p>
    <w:p w:rsidR="00EF74E9" w:rsidRDefault="00EF74E9" w:rsidP="00A95D35">
      <w:pPr>
        <w:pStyle w:val="ActivityNumbers"/>
        <w:ind w:left="360"/>
      </w:pPr>
      <w:r>
        <w:t xml:space="preserve">The need to create geometry that is identical in shape and parallel is very common in engineering design. The </w:t>
      </w:r>
      <w:r w:rsidRPr="008C507B">
        <w:rPr>
          <w:rStyle w:val="ActivityBodyBoldChar"/>
        </w:rPr>
        <w:t>Offset</w:t>
      </w:r>
      <w:r>
        <w:t xml:space="preserve"> sketch tool is used to make this process quick and accurate. </w:t>
      </w:r>
      <w:r w:rsidRPr="00660CEB">
        <w:t xml:space="preserve">Create a new CAD file and draw </w:t>
      </w:r>
      <w:r>
        <w:t xml:space="preserve">the figures pictured in the Before image. Use the </w:t>
      </w:r>
      <w:r w:rsidRPr="008C507B">
        <w:rPr>
          <w:rStyle w:val="ActivityBodyBoldChar"/>
        </w:rPr>
        <w:t>Offset</w:t>
      </w:r>
      <w:r>
        <w:t xml:space="preserve"> sketch tool to offset the geometry of each figure outward two times such that the sketch resembles the After image.</w:t>
      </w:r>
    </w:p>
    <w:tbl>
      <w:tblPr>
        <w:tblW w:w="0" w:type="auto"/>
        <w:tblInd w:w="738" w:type="dxa"/>
        <w:tblLook w:val="01E0" w:firstRow="1" w:lastRow="1" w:firstColumn="1" w:lastColumn="1" w:noHBand="0" w:noVBand="0"/>
      </w:tblPr>
      <w:tblGrid>
        <w:gridCol w:w="3330"/>
        <w:gridCol w:w="4680"/>
      </w:tblGrid>
      <w:tr w:rsidR="00EF74E9" w:rsidTr="00C67F77">
        <w:tc>
          <w:tcPr>
            <w:tcW w:w="3330" w:type="dxa"/>
          </w:tcPr>
          <w:p w:rsidR="00EF74E9" w:rsidRPr="00C660E5" w:rsidRDefault="00EF74E9" w:rsidP="00C67F77">
            <w:r w:rsidRPr="00C660E5">
              <w:t>CAD file name and location:</w:t>
            </w:r>
          </w:p>
        </w:tc>
        <w:tc>
          <w:tcPr>
            <w:tcW w:w="4680" w:type="dxa"/>
            <w:tcBorders>
              <w:bottom w:val="single" w:sz="4" w:space="0" w:color="auto"/>
            </w:tcBorders>
          </w:tcPr>
          <w:p w:rsidR="00EF74E9" w:rsidRDefault="00EF74E9" w:rsidP="00C67F77"/>
        </w:tc>
      </w:tr>
    </w:tbl>
    <w:p w:rsidR="00EF74E9" w:rsidRDefault="00EF74E9" w:rsidP="00EF74E9">
      <w:pPr>
        <w:pStyle w:val="PictureCentered"/>
      </w:pPr>
    </w:p>
    <w:p w:rsidR="00EF74E9" w:rsidRPr="00EF74E9" w:rsidRDefault="00EF74E9" w:rsidP="00EF74E9">
      <w:pPr>
        <w:pStyle w:val="ActivityNumbers"/>
        <w:numPr>
          <w:ilvl w:val="0"/>
          <w:numId w:val="0"/>
        </w:numPr>
        <w:ind w:left="360"/>
      </w:pPr>
    </w:p>
    <w:p w:rsidR="00EF74E9" w:rsidRDefault="00EF74E9" w:rsidP="00EF74E9">
      <w:pPr>
        <w:pStyle w:val="PictureCentered"/>
      </w:pPr>
      <w:r>
        <w:t>Before</w:t>
      </w:r>
      <w:r>
        <w:rPr>
          <w:noProof/>
        </w:rPr>
        <w:drawing>
          <wp:inline distT="0" distB="0" distL="0" distR="0" wp14:anchorId="1A311D4C" wp14:editId="693DB596">
            <wp:extent cx="3125245" cy="208721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133259" cy="2092569"/>
                    </a:xfrm>
                    <a:prstGeom prst="rect">
                      <a:avLst/>
                    </a:prstGeom>
                    <a:noFill/>
                    <a:ln>
                      <a:noFill/>
                    </a:ln>
                  </pic:spPr>
                </pic:pic>
              </a:graphicData>
            </a:graphic>
          </wp:inline>
        </w:drawing>
      </w:r>
    </w:p>
    <w:p w:rsidR="00EF74E9" w:rsidRPr="00AB08D5" w:rsidRDefault="00EF74E9" w:rsidP="00EF74E9"/>
    <w:p w:rsidR="00EF74E9" w:rsidRDefault="00EF74E9" w:rsidP="00EF74E9">
      <w:pPr>
        <w:pStyle w:val="PictureCentered"/>
      </w:pPr>
      <w:r>
        <w:t>After</w:t>
      </w:r>
      <w:r w:rsidRPr="00AB08D5">
        <w:t xml:space="preserve"> </w:t>
      </w:r>
      <w:r>
        <w:rPr>
          <w:noProof/>
        </w:rPr>
        <w:drawing>
          <wp:inline distT="0" distB="0" distL="0" distR="0" wp14:anchorId="7F6C388B" wp14:editId="75C232C4">
            <wp:extent cx="3285231" cy="23058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285682" cy="2306195"/>
                    </a:xfrm>
                    <a:prstGeom prst="rect">
                      <a:avLst/>
                    </a:prstGeom>
                    <a:noFill/>
                    <a:ln>
                      <a:noFill/>
                    </a:ln>
                  </pic:spPr>
                </pic:pic>
              </a:graphicData>
            </a:graphic>
          </wp:inline>
        </w:drawing>
      </w:r>
    </w:p>
    <w:p w:rsidR="006A7460" w:rsidRDefault="006A7460">
      <w:pPr>
        <w:rPr>
          <w:rFonts w:cs="Arial"/>
          <w:b/>
          <w:szCs w:val="20"/>
        </w:rPr>
      </w:pPr>
      <w:r>
        <w:br w:type="page"/>
      </w:r>
    </w:p>
    <w:p w:rsidR="004E52BB" w:rsidRDefault="004E52BB" w:rsidP="00173D20">
      <w:pPr>
        <w:pStyle w:val="ActivityBodyBold"/>
        <w:ind w:left="0"/>
      </w:pPr>
      <w:r>
        <w:lastRenderedPageBreak/>
        <w:t>Circular Pattern</w:t>
      </w:r>
    </w:p>
    <w:p w:rsidR="00587350" w:rsidRDefault="00587350" w:rsidP="004E52BB">
      <w:pPr>
        <w:pStyle w:val="ActivityBodyBold"/>
      </w:pPr>
    </w:p>
    <w:p w:rsidR="00587350" w:rsidRDefault="00587350" w:rsidP="00173D20">
      <w:pPr>
        <w:pStyle w:val="ActivityNumbers"/>
        <w:ind w:left="360"/>
      </w:pPr>
      <w:r>
        <w:t xml:space="preserve">The ability to pattern a shape or element allows the designer to save time and maintain accuracy. </w:t>
      </w:r>
      <w:r w:rsidRPr="00660CEB">
        <w:t xml:space="preserve">Create a new CAD file and draw a </w:t>
      </w:r>
      <w:r>
        <w:t>circle with a diameter of approximately 2.25 inches. Use the polygon sketch tool to create an isosceles triangle that would fit within a .25 inch diameter circle. Orient the triangle so that it is pointing toward the top quadrant of the circle. The center of the triangle should be approximately 7/8 inch from the center of the circle.</w:t>
      </w:r>
      <w:r w:rsidRPr="00660CEB">
        <w:t xml:space="preserve"> Use the </w:t>
      </w:r>
      <w:r>
        <w:rPr>
          <w:rStyle w:val="ActivityBodyBoldChar"/>
        </w:rPr>
        <w:t>Pattern</w:t>
      </w:r>
      <w:r w:rsidRPr="00660CEB">
        <w:t xml:space="preserve"> sketch tool </w:t>
      </w:r>
      <w:r>
        <w:t>to create a copy of the triangle 12 times (the number of instances includes the object being patterned) around the center of the circle</w:t>
      </w:r>
      <w:r w:rsidRPr="00660CEB">
        <w:t>.</w:t>
      </w:r>
    </w:p>
    <w:tbl>
      <w:tblPr>
        <w:tblW w:w="0" w:type="auto"/>
        <w:tblInd w:w="738" w:type="dxa"/>
        <w:tblLook w:val="01E0" w:firstRow="1" w:lastRow="1" w:firstColumn="1" w:lastColumn="1" w:noHBand="0" w:noVBand="0"/>
      </w:tblPr>
      <w:tblGrid>
        <w:gridCol w:w="3330"/>
        <w:gridCol w:w="4680"/>
      </w:tblGrid>
      <w:tr w:rsidR="00587350" w:rsidTr="00C67F77">
        <w:tc>
          <w:tcPr>
            <w:tcW w:w="3330" w:type="dxa"/>
          </w:tcPr>
          <w:p w:rsidR="00587350" w:rsidRPr="00C660E5" w:rsidRDefault="00587350" w:rsidP="00C67F77">
            <w:r w:rsidRPr="00C660E5">
              <w:t>CAD file name and location:</w:t>
            </w:r>
          </w:p>
        </w:tc>
        <w:tc>
          <w:tcPr>
            <w:tcW w:w="4680" w:type="dxa"/>
            <w:tcBorders>
              <w:bottom w:val="single" w:sz="4" w:space="0" w:color="auto"/>
            </w:tcBorders>
          </w:tcPr>
          <w:p w:rsidR="00587350" w:rsidRDefault="00587350" w:rsidP="00C67F77"/>
        </w:tc>
      </w:tr>
    </w:tbl>
    <w:p w:rsidR="00587350" w:rsidRDefault="00587350" w:rsidP="00587350">
      <w:pPr>
        <w:pStyle w:val="PictureCentered"/>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639"/>
      </w:tblGrid>
      <w:tr w:rsidR="00A85356" w:rsidTr="00587350">
        <w:tc>
          <w:tcPr>
            <w:tcW w:w="4577" w:type="dxa"/>
          </w:tcPr>
          <w:p w:rsidR="00A85356" w:rsidRDefault="00A85356" w:rsidP="00A85356">
            <w:pPr>
              <w:pStyle w:val="PictureCentered"/>
            </w:pPr>
            <w:r>
              <w:t>Before</w:t>
            </w:r>
          </w:p>
          <w:p w:rsidR="00A85356" w:rsidRDefault="00A85356" w:rsidP="004E52BB">
            <w:pPr>
              <w:pStyle w:val="ActivityBodyBold"/>
              <w:ind w:left="0"/>
            </w:pPr>
            <w:r>
              <w:rPr>
                <w:noProof/>
              </w:rPr>
              <w:drawing>
                <wp:inline distT="0" distB="0" distL="0" distR="0" wp14:anchorId="3622763A" wp14:editId="631E4DA2">
                  <wp:extent cx="2067339" cy="2067339"/>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061737" cy="2061737"/>
                          </a:xfrm>
                          <a:prstGeom prst="rect">
                            <a:avLst/>
                          </a:prstGeom>
                          <a:noFill/>
                          <a:ln>
                            <a:noFill/>
                          </a:ln>
                        </pic:spPr>
                      </pic:pic>
                    </a:graphicData>
                  </a:graphic>
                </wp:inline>
              </w:drawing>
            </w:r>
          </w:p>
        </w:tc>
        <w:tc>
          <w:tcPr>
            <w:tcW w:w="4639" w:type="dxa"/>
          </w:tcPr>
          <w:p w:rsidR="00A85356" w:rsidRDefault="00A85356" w:rsidP="00A85356">
            <w:pPr>
              <w:pStyle w:val="PictureCentered"/>
            </w:pPr>
            <w:r>
              <w:t>After</w:t>
            </w:r>
          </w:p>
          <w:p w:rsidR="00A85356" w:rsidRDefault="00A85356" w:rsidP="004E52BB">
            <w:pPr>
              <w:pStyle w:val="ActivityBodyBold"/>
              <w:ind w:left="0"/>
            </w:pPr>
            <w:r>
              <w:rPr>
                <w:noProof/>
              </w:rPr>
              <w:drawing>
                <wp:inline distT="0" distB="0" distL="0" distR="0" wp14:anchorId="1C953365" wp14:editId="22E1609E">
                  <wp:extent cx="1978790" cy="191415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81459" cy="1916738"/>
                          </a:xfrm>
                          <a:prstGeom prst="rect">
                            <a:avLst/>
                          </a:prstGeom>
                          <a:noFill/>
                          <a:ln>
                            <a:noFill/>
                          </a:ln>
                        </pic:spPr>
                      </pic:pic>
                    </a:graphicData>
                  </a:graphic>
                </wp:inline>
              </w:drawing>
            </w:r>
          </w:p>
        </w:tc>
      </w:tr>
    </w:tbl>
    <w:p w:rsidR="00A85356" w:rsidRPr="009132FA" w:rsidRDefault="00A85356" w:rsidP="004E52BB">
      <w:pPr>
        <w:pStyle w:val="ActivityBodyBold"/>
      </w:pPr>
    </w:p>
    <w:p w:rsidR="00A85356" w:rsidRPr="00FF34DC" w:rsidRDefault="004E52BB" w:rsidP="00173D20">
      <w:pPr>
        <w:pStyle w:val="ActivityNumbers"/>
        <w:ind w:left="360"/>
        <w:rPr>
          <w:color w:val="000000" w:themeColor="text1"/>
        </w:rPr>
      </w:pPr>
      <w:r w:rsidRPr="00FF34DC">
        <w:rPr>
          <w:color w:val="000000" w:themeColor="text1"/>
        </w:rPr>
        <w:t xml:space="preserve">Create a </w:t>
      </w:r>
      <w:r w:rsidRPr="00FF34DC">
        <w:rPr>
          <w:i/>
          <w:color w:val="000000" w:themeColor="text1"/>
          <w:u w:val="single"/>
        </w:rPr>
        <w:t>simplified</w:t>
      </w:r>
      <w:r w:rsidRPr="00FF34DC">
        <w:rPr>
          <w:color w:val="000000" w:themeColor="text1"/>
        </w:rPr>
        <w:t xml:space="preserve"> 3D model of the wheel </w:t>
      </w:r>
      <w:r w:rsidR="00FF34DC" w:rsidRPr="00FF34DC">
        <w:rPr>
          <w:color w:val="000000" w:themeColor="text1"/>
        </w:rPr>
        <w:t>for</w:t>
      </w:r>
      <w:r w:rsidRPr="00FF34DC">
        <w:rPr>
          <w:color w:val="000000" w:themeColor="text1"/>
        </w:rPr>
        <w:t xml:space="preserve"> the Automoblox vehicle.</w:t>
      </w:r>
      <w:r w:rsidR="000C2566">
        <w:rPr>
          <w:color w:val="000000" w:themeColor="text1"/>
        </w:rPr>
        <w:t xml:space="preserve"> </w:t>
      </w:r>
      <w:r w:rsidR="00F55203" w:rsidRPr="00FF34DC">
        <w:rPr>
          <w:color w:val="000000" w:themeColor="text1"/>
        </w:rPr>
        <w:t xml:space="preserve">This model will not </w:t>
      </w:r>
      <w:r w:rsidR="00FF34DC" w:rsidRPr="00FF34DC">
        <w:rPr>
          <w:color w:val="000000" w:themeColor="text1"/>
        </w:rPr>
        <w:t xml:space="preserve">replicate the actual wheel exactly. </w:t>
      </w:r>
      <w:r w:rsidR="00F55203" w:rsidRPr="00FF34DC">
        <w:rPr>
          <w:color w:val="000000" w:themeColor="text1"/>
        </w:rPr>
        <w:t>Once you have gained more familiarity with Inventor tools and features, you may want to try to more closely mimic the contours of the wheel.</w:t>
      </w:r>
      <w:r w:rsidR="00FF34DC" w:rsidRPr="00FF34DC">
        <w:rPr>
          <w:color w:val="000000" w:themeColor="text1"/>
        </w:rPr>
        <w:t xml:space="preserve"> Suggested steps to creating the wheel are given below.  When finished, save the file as Wheel</w:t>
      </w:r>
      <w:r w:rsidR="00FF34DC" w:rsidRPr="00FF34DC">
        <w:rPr>
          <w:i/>
          <w:color w:val="000000" w:themeColor="text1"/>
        </w:rPr>
        <w:t>YourInitials</w:t>
      </w:r>
      <w:r w:rsidR="00FF34DC" w:rsidRPr="00FF34DC">
        <w:rPr>
          <w:color w:val="000000" w:themeColor="text1"/>
        </w:rPr>
        <w:t>.ipt.</w:t>
      </w:r>
    </w:p>
    <w:tbl>
      <w:tblPr>
        <w:tblW w:w="9450" w:type="dxa"/>
        <w:jc w:val="center"/>
        <w:tblLayout w:type="fixed"/>
        <w:tblLook w:val="04A0" w:firstRow="1" w:lastRow="0" w:firstColumn="1" w:lastColumn="0" w:noHBand="0" w:noVBand="1"/>
      </w:tblPr>
      <w:tblGrid>
        <w:gridCol w:w="3375"/>
        <w:gridCol w:w="900"/>
        <w:gridCol w:w="1035"/>
        <w:gridCol w:w="4140"/>
      </w:tblGrid>
      <w:tr w:rsidR="00FF34DC" w:rsidRPr="00FF34DC" w:rsidTr="00CA5EC0">
        <w:trPr>
          <w:jc w:val="center"/>
        </w:trPr>
        <w:tc>
          <w:tcPr>
            <w:tcW w:w="9450" w:type="dxa"/>
            <w:gridSpan w:val="4"/>
            <w:shd w:val="clear" w:color="auto" w:fill="auto"/>
            <w:tcMar>
              <w:left w:w="288" w:type="dxa"/>
              <w:right w:w="115" w:type="dxa"/>
            </w:tcMar>
          </w:tcPr>
          <w:p w:rsidR="009B483D" w:rsidRPr="00FF34DC" w:rsidRDefault="0032170F" w:rsidP="00434020">
            <w:pPr>
              <w:rPr>
                <w:color w:val="000000" w:themeColor="text1"/>
              </w:rPr>
            </w:pPr>
            <w:r>
              <w:rPr>
                <w:noProof/>
                <w:color w:val="000000" w:themeColor="text1"/>
              </w:rPr>
              <w:t>a</w:t>
            </w:r>
            <w:r w:rsidR="009B483D" w:rsidRPr="00FF34DC">
              <w:rPr>
                <w:noProof/>
                <w:color w:val="000000" w:themeColor="text1"/>
              </w:rPr>
              <w:t xml:space="preserve">. </w:t>
            </w:r>
            <w:r w:rsidR="007B3AA5" w:rsidRPr="007B3AA5">
              <w:rPr>
                <w:b/>
                <w:noProof/>
                <w:color w:val="000000" w:themeColor="text1"/>
              </w:rPr>
              <w:t>Create the inner and outer walls</w:t>
            </w:r>
            <w:r w:rsidR="007B3AA5">
              <w:rPr>
                <w:noProof/>
                <w:color w:val="000000" w:themeColor="text1"/>
              </w:rPr>
              <w:t xml:space="preserve">. </w:t>
            </w:r>
            <w:r w:rsidR="009B483D" w:rsidRPr="00FF34DC">
              <w:rPr>
                <w:noProof/>
                <w:color w:val="000000" w:themeColor="text1"/>
              </w:rPr>
              <w:t>Use offset circles (</w:t>
            </w:r>
            <w:r w:rsidR="009B483D" w:rsidRPr="00FF34DC">
              <w:rPr>
                <w:color w:val="000000" w:themeColor="text1"/>
              </w:rPr>
              <w:t>2 pair) to create the inner and outer walls per the measurements shown (or use your own measurements of the wheel).</w:t>
            </w:r>
          </w:p>
        </w:tc>
      </w:tr>
      <w:tr w:rsidR="00FF34DC" w:rsidRPr="00FF34DC" w:rsidTr="00CA5EC0">
        <w:trPr>
          <w:jc w:val="center"/>
        </w:trPr>
        <w:tc>
          <w:tcPr>
            <w:tcW w:w="5310" w:type="dxa"/>
            <w:gridSpan w:val="3"/>
            <w:shd w:val="clear" w:color="auto" w:fill="auto"/>
          </w:tcPr>
          <w:p w:rsidR="00434020" w:rsidRPr="00FF34DC" w:rsidRDefault="009B483D" w:rsidP="00F55203">
            <w:pPr>
              <w:jc w:val="center"/>
              <w:rPr>
                <w:noProof/>
                <w:color w:val="000000" w:themeColor="text1"/>
              </w:rPr>
            </w:pPr>
            <w:r w:rsidRPr="00FF34DC">
              <w:rPr>
                <w:noProof/>
                <w:color w:val="000000" w:themeColor="text1"/>
              </w:rPr>
              <w:drawing>
                <wp:inline distT="0" distB="0" distL="0" distR="0" wp14:anchorId="5C95BFEA" wp14:editId="77F055F0">
                  <wp:extent cx="2900049" cy="24649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l="19369" t="4857" r="7191" b="30959"/>
                          <a:stretch/>
                        </pic:blipFill>
                        <pic:spPr bwMode="auto">
                          <a:xfrm>
                            <a:off x="0" y="0"/>
                            <a:ext cx="2900049" cy="2464904"/>
                          </a:xfrm>
                          <a:prstGeom prst="rect">
                            <a:avLst/>
                          </a:prstGeom>
                          <a:ln>
                            <a:noFill/>
                          </a:ln>
                          <a:extLst>
                            <a:ext uri="{53640926-AAD7-44D8-BBD7-CCE9431645EC}">
                              <a14:shadowObscured xmlns:a14="http://schemas.microsoft.com/office/drawing/2010/main"/>
                            </a:ext>
                          </a:extLst>
                        </pic:spPr>
                      </pic:pic>
                    </a:graphicData>
                  </a:graphic>
                </wp:inline>
              </w:drawing>
            </w:r>
          </w:p>
        </w:tc>
        <w:tc>
          <w:tcPr>
            <w:tcW w:w="4140" w:type="dxa"/>
            <w:shd w:val="clear" w:color="auto" w:fill="auto"/>
            <w:vAlign w:val="center"/>
          </w:tcPr>
          <w:p w:rsidR="00434020" w:rsidRPr="00FF34DC" w:rsidRDefault="009B483D" w:rsidP="00173D20">
            <w:pPr>
              <w:jc w:val="center"/>
              <w:rPr>
                <w:noProof/>
                <w:color w:val="000000" w:themeColor="text1"/>
              </w:rPr>
            </w:pPr>
            <w:r w:rsidRPr="00FF34DC">
              <w:rPr>
                <w:noProof/>
                <w:color w:val="000000" w:themeColor="text1"/>
              </w:rPr>
              <w:drawing>
                <wp:inline distT="0" distB="0" distL="0" distR="0" wp14:anchorId="5A1DC189" wp14:editId="42968D72">
                  <wp:extent cx="1980008" cy="2072640"/>
                  <wp:effectExtent l="0" t="0" r="127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80008" cy="2072640"/>
                          </a:xfrm>
                          <a:prstGeom prst="rect">
                            <a:avLst/>
                          </a:prstGeom>
                        </pic:spPr>
                      </pic:pic>
                    </a:graphicData>
                  </a:graphic>
                </wp:inline>
              </w:drawing>
            </w:r>
          </w:p>
        </w:tc>
      </w:tr>
      <w:tr w:rsidR="00FF34DC" w:rsidRPr="00FF34DC" w:rsidTr="00CA5EC0">
        <w:trPr>
          <w:jc w:val="center"/>
        </w:trPr>
        <w:tc>
          <w:tcPr>
            <w:tcW w:w="9450" w:type="dxa"/>
            <w:gridSpan w:val="4"/>
            <w:shd w:val="clear" w:color="auto" w:fill="auto"/>
          </w:tcPr>
          <w:p w:rsidR="009B483D" w:rsidRPr="00FF34DC" w:rsidRDefault="009B483D" w:rsidP="009B483D">
            <w:pPr>
              <w:pStyle w:val="ActivityNumbers"/>
              <w:numPr>
                <w:ilvl w:val="0"/>
                <w:numId w:val="0"/>
              </w:numPr>
              <w:rPr>
                <w:color w:val="000000" w:themeColor="text1"/>
              </w:rPr>
            </w:pPr>
          </w:p>
        </w:tc>
      </w:tr>
      <w:tr w:rsidR="00FF34DC" w:rsidRPr="00FF34DC" w:rsidTr="00CA5EC0">
        <w:trPr>
          <w:jc w:val="center"/>
        </w:trPr>
        <w:tc>
          <w:tcPr>
            <w:tcW w:w="9450" w:type="dxa"/>
            <w:gridSpan w:val="4"/>
            <w:shd w:val="clear" w:color="auto" w:fill="auto"/>
            <w:tcMar>
              <w:left w:w="288" w:type="dxa"/>
              <w:right w:w="115" w:type="dxa"/>
            </w:tcMar>
          </w:tcPr>
          <w:p w:rsidR="009B483D" w:rsidRPr="00FF34DC" w:rsidRDefault="0032170F" w:rsidP="007B3AA5">
            <w:pPr>
              <w:pStyle w:val="ActivityNumbers"/>
              <w:numPr>
                <w:ilvl w:val="0"/>
                <w:numId w:val="0"/>
              </w:numPr>
              <w:rPr>
                <w:color w:val="000000" w:themeColor="text1"/>
              </w:rPr>
            </w:pPr>
            <w:r>
              <w:rPr>
                <w:color w:val="000000" w:themeColor="text1"/>
              </w:rPr>
              <w:t>b</w:t>
            </w:r>
            <w:r w:rsidR="009B483D" w:rsidRPr="00FF34DC">
              <w:rPr>
                <w:color w:val="000000" w:themeColor="text1"/>
              </w:rPr>
              <w:t xml:space="preserve">. </w:t>
            </w:r>
            <w:r w:rsidR="009B483D" w:rsidRPr="007B3AA5">
              <w:rPr>
                <w:b/>
                <w:color w:val="000000" w:themeColor="text1"/>
              </w:rPr>
              <w:t>Create the face of the wheel</w:t>
            </w:r>
            <w:r w:rsidR="009B483D" w:rsidRPr="00FF34DC">
              <w:rPr>
                <w:color w:val="000000" w:themeColor="text1"/>
              </w:rPr>
              <w:t xml:space="preserve">. Create a new sketch on a flat face and use </w:t>
            </w:r>
            <w:r w:rsidR="009912E4">
              <w:rPr>
                <w:color w:val="000000" w:themeColor="text1"/>
              </w:rPr>
              <w:t xml:space="preserve">the </w:t>
            </w:r>
            <w:r w:rsidR="00AE7B75">
              <w:rPr>
                <w:b/>
                <w:color w:val="000000" w:themeColor="text1"/>
              </w:rPr>
              <w:t>Project G</w:t>
            </w:r>
            <w:r w:rsidR="009B483D" w:rsidRPr="00AE7B75">
              <w:rPr>
                <w:b/>
                <w:color w:val="000000" w:themeColor="text1"/>
              </w:rPr>
              <w:t>eometry</w:t>
            </w:r>
            <w:r w:rsidR="009B483D" w:rsidRPr="00FF34DC">
              <w:rPr>
                <w:color w:val="000000" w:themeColor="text1"/>
              </w:rPr>
              <w:t xml:space="preserve"> </w:t>
            </w:r>
            <w:r w:rsidR="00AE7B75">
              <w:rPr>
                <w:color w:val="000000" w:themeColor="text1"/>
              </w:rPr>
              <w:t xml:space="preserve">sketch tool </w:t>
            </w:r>
            <w:r w:rsidR="009B483D" w:rsidRPr="00FF34DC">
              <w:rPr>
                <w:color w:val="000000" w:themeColor="text1"/>
              </w:rPr>
              <w:t xml:space="preserve">to transfer the geometry of the inner and outer walls to the </w:t>
            </w:r>
            <w:r w:rsidR="00AE7B75">
              <w:rPr>
                <w:color w:val="000000" w:themeColor="text1"/>
              </w:rPr>
              <w:t xml:space="preserve">sketch </w:t>
            </w:r>
            <w:r w:rsidR="009B483D" w:rsidRPr="00FF34DC">
              <w:rPr>
                <w:color w:val="000000" w:themeColor="text1"/>
              </w:rPr>
              <w:t xml:space="preserve">plane. Use a </w:t>
            </w:r>
            <w:r w:rsidR="00AE7B75">
              <w:rPr>
                <w:color w:val="000000" w:themeColor="text1"/>
              </w:rPr>
              <w:t>Mid-plane E</w:t>
            </w:r>
            <w:r w:rsidR="009B483D" w:rsidRPr="00FF34DC">
              <w:rPr>
                <w:color w:val="000000" w:themeColor="text1"/>
              </w:rPr>
              <w:t xml:space="preserve">xtrusion </w:t>
            </w:r>
            <w:r w:rsidR="00AE7B75">
              <w:rPr>
                <w:color w:val="000000" w:themeColor="text1"/>
              </w:rPr>
              <w:t xml:space="preserve">to extrude the ring </w:t>
            </w:r>
            <w:r w:rsidR="009B483D" w:rsidRPr="00FF34DC">
              <w:rPr>
                <w:color w:val="000000" w:themeColor="text1"/>
              </w:rPr>
              <w:t>a distance of .</w:t>
            </w:r>
            <w:r w:rsidR="007B3AA5">
              <w:rPr>
                <w:color w:val="000000" w:themeColor="text1"/>
              </w:rPr>
              <w:t>050 inches to create the</w:t>
            </w:r>
            <w:r w:rsidR="00AE7B75">
              <w:rPr>
                <w:color w:val="000000" w:themeColor="text1"/>
              </w:rPr>
              <w:t xml:space="preserve"> face. Note that you need to include the </w:t>
            </w:r>
            <w:r w:rsidR="002C086D">
              <w:rPr>
                <w:color w:val="000000" w:themeColor="text1"/>
              </w:rPr>
              <w:t>area of the inner wall in the extrusion.</w:t>
            </w:r>
          </w:p>
        </w:tc>
      </w:tr>
      <w:tr w:rsidR="004E52BB" w:rsidTr="00CA5EC0">
        <w:trPr>
          <w:trHeight w:val="2645"/>
          <w:jc w:val="center"/>
        </w:trPr>
        <w:tc>
          <w:tcPr>
            <w:tcW w:w="3375" w:type="dxa"/>
            <w:shd w:val="clear" w:color="auto" w:fill="auto"/>
            <w:vAlign w:val="center"/>
          </w:tcPr>
          <w:p w:rsidR="0011293F" w:rsidRDefault="009B483D" w:rsidP="0011293F">
            <w:pPr>
              <w:jc w:val="center"/>
            </w:pPr>
            <w:r>
              <w:rPr>
                <w:noProof/>
              </w:rPr>
              <w:drawing>
                <wp:anchor distT="0" distB="0" distL="114300" distR="114300" simplePos="0" relativeHeight="251687936" behindDoc="1" locked="0" layoutInCell="1" allowOverlap="1" wp14:anchorId="2A085BDB" wp14:editId="1DB89D67">
                  <wp:simplePos x="0" y="0"/>
                  <wp:positionH relativeFrom="column">
                    <wp:posOffset>118745</wp:posOffset>
                  </wp:positionH>
                  <wp:positionV relativeFrom="paragraph">
                    <wp:posOffset>287655</wp:posOffset>
                  </wp:positionV>
                  <wp:extent cx="1996440" cy="1837690"/>
                  <wp:effectExtent l="0" t="0" r="3810" b="0"/>
                  <wp:wrapTight wrapText="bothSides">
                    <wp:wrapPolygon edited="0">
                      <wp:start x="0" y="0"/>
                      <wp:lineTo x="0" y="21272"/>
                      <wp:lineTo x="21435" y="21272"/>
                      <wp:lineTo x="214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6440" cy="1837690"/>
                          </a:xfrm>
                          <a:prstGeom prst="rect">
                            <a:avLst/>
                          </a:prstGeom>
                        </pic:spPr>
                      </pic:pic>
                    </a:graphicData>
                  </a:graphic>
                  <wp14:sizeRelH relativeFrom="page">
                    <wp14:pctWidth>0</wp14:pctWidth>
                  </wp14:sizeRelH>
                  <wp14:sizeRelV relativeFrom="page">
                    <wp14:pctHeight>0</wp14:pctHeight>
                  </wp14:sizeRelV>
                </wp:anchor>
              </w:drawing>
            </w:r>
          </w:p>
          <w:p w:rsidR="0011293F" w:rsidRPr="0011293F" w:rsidRDefault="0011293F" w:rsidP="0011293F">
            <w:pPr>
              <w:jc w:val="center"/>
            </w:pPr>
          </w:p>
          <w:p w:rsidR="0011293F" w:rsidRDefault="0011293F" w:rsidP="0011293F">
            <w:pPr>
              <w:jc w:val="center"/>
            </w:pPr>
          </w:p>
          <w:p w:rsidR="004E52BB" w:rsidRPr="0011293F" w:rsidRDefault="004E52BB" w:rsidP="0011293F">
            <w:pPr>
              <w:jc w:val="center"/>
            </w:pPr>
          </w:p>
        </w:tc>
        <w:tc>
          <w:tcPr>
            <w:tcW w:w="6075" w:type="dxa"/>
            <w:gridSpan w:val="3"/>
            <w:shd w:val="clear" w:color="auto" w:fill="auto"/>
          </w:tcPr>
          <w:p w:rsidR="004E52BB" w:rsidRPr="00EA217F" w:rsidRDefault="00832625" w:rsidP="009B483D">
            <w:r>
              <w:rPr>
                <w:noProof/>
              </w:rPr>
              <w:drawing>
                <wp:inline distT="0" distB="0" distL="0" distR="0" wp14:anchorId="4E7B3EC6" wp14:editId="69242145">
                  <wp:extent cx="3948782" cy="3438939"/>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61044" cy="3449618"/>
                          </a:xfrm>
                          <a:prstGeom prst="rect">
                            <a:avLst/>
                          </a:prstGeom>
                          <a:ln>
                            <a:noFill/>
                          </a:ln>
                          <a:extLst>
                            <a:ext uri="{53640926-AAD7-44D8-BBD7-CCE9431645EC}">
                              <a14:shadowObscured xmlns:a14="http://schemas.microsoft.com/office/drawing/2010/main"/>
                            </a:ext>
                          </a:extLst>
                        </pic:spPr>
                      </pic:pic>
                    </a:graphicData>
                  </a:graphic>
                </wp:inline>
              </w:drawing>
            </w:r>
          </w:p>
        </w:tc>
      </w:tr>
      <w:tr w:rsidR="009B483D" w:rsidTr="00CA5EC0">
        <w:trPr>
          <w:jc w:val="center"/>
        </w:trPr>
        <w:tc>
          <w:tcPr>
            <w:tcW w:w="3375" w:type="dxa"/>
            <w:shd w:val="clear" w:color="auto" w:fill="auto"/>
          </w:tcPr>
          <w:p w:rsidR="009B483D" w:rsidRDefault="009B483D" w:rsidP="00704CA9">
            <w:pPr>
              <w:jc w:val="center"/>
              <w:rPr>
                <w:noProof/>
              </w:rPr>
            </w:pPr>
          </w:p>
        </w:tc>
        <w:tc>
          <w:tcPr>
            <w:tcW w:w="6075" w:type="dxa"/>
            <w:gridSpan w:val="3"/>
            <w:shd w:val="clear" w:color="auto" w:fill="auto"/>
          </w:tcPr>
          <w:p w:rsidR="009B483D" w:rsidRDefault="009B483D" w:rsidP="00704CA9">
            <w:pPr>
              <w:rPr>
                <w:noProof/>
              </w:rPr>
            </w:pPr>
          </w:p>
        </w:tc>
      </w:tr>
      <w:tr w:rsidR="00D92795" w:rsidTr="00CA5EC0">
        <w:trPr>
          <w:jc w:val="center"/>
        </w:trPr>
        <w:tc>
          <w:tcPr>
            <w:tcW w:w="9450" w:type="dxa"/>
            <w:gridSpan w:val="4"/>
            <w:shd w:val="clear" w:color="auto" w:fill="auto"/>
            <w:tcMar>
              <w:top w:w="0" w:type="dxa"/>
              <w:left w:w="288" w:type="dxa"/>
              <w:right w:w="115" w:type="dxa"/>
            </w:tcMar>
          </w:tcPr>
          <w:p w:rsidR="00D92795" w:rsidRDefault="0032170F" w:rsidP="00626D44">
            <w:pPr>
              <w:rPr>
                <w:noProof/>
              </w:rPr>
            </w:pPr>
            <w:r>
              <w:rPr>
                <w:noProof/>
              </w:rPr>
              <w:t>c</w:t>
            </w:r>
            <w:r w:rsidR="00D92795">
              <w:rPr>
                <w:noProof/>
              </w:rPr>
              <w:t xml:space="preserve">. </w:t>
            </w:r>
            <w:r w:rsidR="00D92795" w:rsidRPr="007B3AA5">
              <w:rPr>
                <w:b/>
                <w:noProof/>
              </w:rPr>
              <w:t xml:space="preserve">Create </w:t>
            </w:r>
            <w:r w:rsidR="00832625" w:rsidRPr="007B3AA5">
              <w:rPr>
                <w:b/>
                <w:noProof/>
              </w:rPr>
              <w:t>the face pattern.</w:t>
            </w:r>
            <w:r w:rsidR="00D92795">
              <w:rPr>
                <w:noProof/>
              </w:rPr>
              <w:t xml:space="preserve"> Place a new sketch on the exterior face of the wheel and sketch a </w:t>
            </w:r>
            <w:r w:rsidR="00D92795" w:rsidRPr="007B3AA5">
              <w:rPr>
                <w:noProof/>
                <w:u w:val="single"/>
              </w:rPr>
              <w:t>closed loop</w:t>
            </w:r>
            <w:r w:rsidR="00D92795">
              <w:rPr>
                <w:noProof/>
              </w:rPr>
              <w:t xml:space="preserve"> to mimic the </w:t>
            </w:r>
            <w:r w:rsidR="00832625">
              <w:rPr>
                <w:noProof/>
              </w:rPr>
              <w:t xml:space="preserve">semicircular </w:t>
            </w:r>
            <w:r w:rsidR="00D92795">
              <w:rPr>
                <w:noProof/>
              </w:rPr>
              <w:t>cutout shape of one opeing in the wheel face.</w:t>
            </w:r>
            <w:r w:rsidR="00832625">
              <w:rPr>
                <w:noProof/>
              </w:rPr>
              <w:t xml:space="preserve"> </w:t>
            </w:r>
            <w:r w:rsidR="00626D44">
              <w:rPr>
                <w:noProof/>
              </w:rPr>
              <w:t xml:space="preserve">You may use the </w:t>
            </w:r>
            <w:r w:rsidR="00626D44" w:rsidRPr="00626D44">
              <w:rPr>
                <w:b/>
                <w:noProof/>
              </w:rPr>
              <w:t>Circle</w:t>
            </w:r>
            <w:r w:rsidR="00626D44">
              <w:rPr>
                <w:noProof/>
              </w:rPr>
              <w:t xml:space="preserve"> and </w:t>
            </w:r>
            <w:r w:rsidR="00626D44" w:rsidRPr="00626D44">
              <w:rPr>
                <w:b/>
                <w:noProof/>
              </w:rPr>
              <w:t>Trim</w:t>
            </w:r>
            <w:r w:rsidR="00626D44">
              <w:rPr>
                <w:noProof/>
              </w:rPr>
              <w:t xml:space="preserve"> tools to create this shape. </w:t>
            </w:r>
            <w:r w:rsidR="00832625">
              <w:rPr>
                <w:noProof/>
              </w:rPr>
              <w:t>Then use a circular pattern to create the remiaing openings in the wheel</w:t>
            </w:r>
            <w:r w:rsidR="002C086D">
              <w:rPr>
                <w:noProof/>
              </w:rPr>
              <w:t xml:space="preserve"> </w:t>
            </w:r>
            <w:r w:rsidR="00832625">
              <w:rPr>
                <w:noProof/>
              </w:rPr>
              <w:t xml:space="preserve">face. </w:t>
            </w:r>
            <w:r w:rsidR="00D92795">
              <w:rPr>
                <w:noProof/>
              </w:rPr>
              <w:t xml:space="preserve">Use </w:t>
            </w:r>
            <w:r w:rsidR="00832625">
              <w:rPr>
                <w:noProof/>
              </w:rPr>
              <w:t>your measurements</w:t>
            </w:r>
            <w:r w:rsidR="002C086D">
              <w:rPr>
                <w:noProof/>
              </w:rPr>
              <w:t xml:space="preserve"> or the dimension</w:t>
            </w:r>
            <w:r w:rsidR="00D92795">
              <w:rPr>
                <w:noProof/>
              </w:rPr>
              <w:t xml:space="preserve"> shown below</w:t>
            </w:r>
            <w:r w:rsidR="002C086D">
              <w:rPr>
                <w:noProof/>
              </w:rPr>
              <w:t xml:space="preserve"> for the T9 wheel</w:t>
            </w:r>
            <w:r w:rsidR="00D92795">
              <w:rPr>
                <w:noProof/>
              </w:rPr>
              <w:t>.</w:t>
            </w:r>
          </w:p>
        </w:tc>
      </w:tr>
      <w:tr w:rsidR="004E52BB" w:rsidTr="00CA5EC0">
        <w:trPr>
          <w:jc w:val="center"/>
        </w:trPr>
        <w:tc>
          <w:tcPr>
            <w:tcW w:w="4275" w:type="dxa"/>
            <w:gridSpan w:val="2"/>
            <w:shd w:val="clear" w:color="auto" w:fill="auto"/>
            <w:vAlign w:val="center"/>
          </w:tcPr>
          <w:p w:rsidR="0011293F" w:rsidRDefault="0011293F" w:rsidP="0011293F">
            <w:pPr>
              <w:jc w:val="center"/>
              <w:rPr>
                <w:noProof/>
              </w:rPr>
            </w:pPr>
            <w:r>
              <w:object w:dxaOrig="3624" w:dyaOrig="2652">
                <v:shape id="_x0000_i1027" type="#_x0000_t75" style="width:181.2pt;height:132.6pt" o:ole="">
                  <v:imagedata r:id="rId53" o:title=""/>
                </v:shape>
                <o:OLEObject Type="Embed" ProgID="PBrush" ShapeID="_x0000_i1027" DrawAspect="Content" ObjectID="_1404289252" r:id="rId54"/>
              </w:object>
            </w:r>
          </w:p>
          <w:p w:rsidR="0011293F" w:rsidRDefault="0011293F" w:rsidP="0011293F">
            <w:pPr>
              <w:jc w:val="center"/>
            </w:pPr>
          </w:p>
          <w:p w:rsidR="004E52BB" w:rsidRPr="0011293F" w:rsidRDefault="004E52BB" w:rsidP="0011293F">
            <w:pPr>
              <w:jc w:val="center"/>
            </w:pPr>
          </w:p>
        </w:tc>
        <w:tc>
          <w:tcPr>
            <w:tcW w:w="5175" w:type="dxa"/>
            <w:gridSpan w:val="2"/>
            <w:shd w:val="clear" w:color="auto" w:fill="auto"/>
            <w:vAlign w:val="center"/>
          </w:tcPr>
          <w:p w:rsidR="004E52BB" w:rsidRDefault="00832625" w:rsidP="00832625">
            <w:pPr>
              <w:rPr>
                <w:noProof/>
              </w:rPr>
            </w:pPr>
            <w:r>
              <w:rPr>
                <w:noProof/>
              </w:rPr>
              <w:drawing>
                <wp:inline distT="0" distB="0" distL="0" distR="0" wp14:anchorId="4754F913" wp14:editId="21E41BAE">
                  <wp:extent cx="3154680" cy="1922383"/>
                  <wp:effectExtent l="0" t="0" r="762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Lst>
                          </a:blip>
                          <a:srcRect l="1" r="1"/>
                          <a:stretch/>
                        </pic:blipFill>
                        <pic:spPr bwMode="auto">
                          <a:xfrm>
                            <a:off x="0" y="0"/>
                            <a:ext cx="3154680" cy="1922383"/>
                          </a:xfrm>
                          <a:prstGeom prst="rect">
                            <a:avLst/>
                          </a:prstGeom>
                          <a:ln>
                            <a:noFill/>
                          </a:ln>
                          <a:extLst>
                            <a:ext uri="{53640926-AAD7-44D8-BBD7-CCE9431645EC}">
                              <a14:shadowObscured xmlns:a14="http://schemas.microsoft.com/office/drawing/2010/main"/>
                            </a:ext>
                          </a:extLst>
                        </pic:spPr>
                      </pic:pic>
                    </a:graphicData>
                  </a:graphic>
                </wp:inline>
              </w:drawing>
            </w:r>
          </w:p>
          <w:p w:rsidR="00F55203" w:rsidRPr="00B251B4" w:rsidRDefault="00F55203" w:rsidP="00D92795">
            <w:pPr>
              <w:jc w:val="center"/>
              <w:rPr>
                <w:noProof/>
              </w:rPr>
            </w:pPr>
          </w:p>
        </w:tc>
      </w:tr>
      <w:tr w:rsidR="00FF34DC" w:rsidTr="00CA5EC0">
        <w:trPr>
          <w:jc w:val="center"/>
        </w:trPr>
        <w:tc>
          <w:tcPr>
            <w:tcW w:w="9450" w:type="dxa"/>
            <w:gridSpan w:val="4"/>
            <w:shd w:val="clear" w:color="auto" w:fill="auto"/>
          </w:tcPr>
          <w:p w:rsidR="00FF34DC" w:rsidRDefault="00FF34DC" w:rsidP="00832625">
            <w:pPr>
              <w:rPr>
                <w:noProof/>
              </w:rPr>
            </w:pPr>
          </w:p>
        </w:tc>
      </w:tr>
    </w:tbl>
    <w:p w:rsidR="005B1D18" w:rsidRDefault="005B1D18">
      <w:r>
        <w:br w:type="page"/>
      </w:r>
    </w:p>
    <w:tbl>
      <w:tblPr>
        <w:tblW w:w="9360" w:type="dxa"/>
        <w:jc w:val="center"/>
        <w:tblLayout w:type="fixed"/>
        <w:tblLook w:val="04A0" w:firstRow="1" w:lastRow="0" w:firstColumn="1" w:lastColumn="0" w:noHBand="0" w:noVBand="1"/>
      </w:tblPr>
      <w:tblGrid>
        <w:gridCol w:w="6120"/>
        <w:gridCol w:w="3240"/>
      </w:tblGrid>
      <w:tr w:rsidR="00832625" w:rsidTr="00CA5EC0">
        <w:trPr>
          <w:jc w:val="center"/>
        </w:trPr>
        <w:tc>
          <w:tcPr>
            <w:tcW w:w="9360" w:type="dxa"/>
            <w:gridSpan w:val="2"/>
            <w:shd w:val="clear" w:color="auto" w:fill="auto"/>
            <w:tcMar>
              <w:left w:w="288" w:type="dxa"/>
              <w:right w:w="115" w:type="dxa"/>
            </w:tcMar>
          </w:tcPr>
          <w:p w:rsidR="00832625" w:rsidRDefault="0032170F" w:rsidP="00832625">
            <w:pPr>
              <w:rPr>
                <w:noProof/>
              </w:rPr>
            </w:pPr>
            <w:r>
              <w:rPr>
                <w:noProof/>
              </w:rPr>
              <w:lastRenderedPageBreak/>
              <w:t>d</w:t>
            </w:r>
            <w:r w:rsidR="007B3AA5">
              <w:rPr>
                <w:noProof/>
              </w:rPr>
              <w:t xml:space="preserve">. </w:t>
            </w:r>
            <w:r w:rsidR="00832625" w:rsidRPr="007B3AA5">
              <w:rPr>
                <w:b/>
                <w:noProof/>
              </w:rPr>
              <w:t xml:space="preserve">Cut the face pattern.  </w:t>
            </w:r>
            <w:r w:rsidR="00A84917">
              <w:rPr>
                <w:noProof/>
              </w:rPr>
              <w:t>Extrude – C</w:t>
            </w:r>
            <w:r w:rsidR="00832625">
              <w:rPr>
                <w:noProof/>
              </w:rPr>
              <w:t>ut the semicircular shapes to create the face pattern.</w:t>
            </w:r>
          </w:p>
        </w:tc>
      </w:tr>
      <w:tr w:rsidR="004E52BB" w:rsidTr="00CA5EC0">
        <w:trPr>
          <w:jc w:val="center"/>
        </w:trPr>
        <w:tc>
          <w:tcPr>
            <w:tcW w:w="6120" w:type="dxa"/>
            <w:shd w:val="clear" w:color="auto" w:fill="auto"/>
          </w:tcPr>
          <w:p w:rsidR="00F55203" w:rsidRDefault="00FF34DC" w:rsidP="00832625">
            <w:r>
              <w:rPr>
                <w:noProof/>
              </w:rPr>
              <w:drawing>
                <wp:inline distT="0" distB="0" distL="0" distR="0" wp14:anchorId="4FC06054" wp14:editId="223C5E5E">
                  <wp:extent cx="3788364" cy="2735580"/>
                  <wp:effectExtent l="0" t="0" r="3175"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3797765" cy="2742368"/>
                          </a:xfrm>
                          <a:prstGeom prst="rect">
                            <a:avLst/>
                          </a:prstGeom>
                        </pic:spPr>
                      </pic:pic>
                    </a:graphicData>
                  </a:graphic>
                </wp:inline>
              </w:drawing>
            </w:r>
          </w:p>
        </w:tc>
        <w:tc>
          <w:tcPr>
            <w:tcW w:w="3240" w:type="dxa"/>
            <w:shd w:val="clear" w:color="auto" w:fill="auto"/>
          </w:tcPr>
          <w:p w:rsidR="004E52BB" w:rsidRDefault="00FF34DC" w:rsidP="00F55203">
            <w:pPr>
              <w:jc w:val="center"/>
            </w:pPr>
            <w:r>
              <w:rPr>
                <w:noProof/>
              </w:rPr>
              <w:drawing>
                <wp:inline distT="0" distB="0" distL="0" distR="0" wp14:anchorId="00FD0C8D" wp14:editId="06D72CE2">
                  <wp:extent cx="2034540" cy="1980351"/>
                  <wp:effectExtent l="0" t="0" r="381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2034540" cy="1980351"/>
                          </a:xfrm>
                          <a:prstGeom prst="rect">
                            <a:avLst/>
                          </a:prstGeom>
                        </pic:spPr>
                      </pic:pic>
                    </a:graphicData>
                  </a:graphic>
                </wp:inline>
              </w:drawing>
            </w:r>
          </w:p>
          <w:p w:rsidR="0011293F" w:rsidRDefault="0011293F" w:rsidP="00F55203">
            <w:pPr>
              <w:jc w:val="center"/>
            </w:pPr>
          </w:p>
          <w:p w:rsidR="00F55203" w:rsidRPr="0011293F" w:rsidRDefault="00F55203" w:rsidP="00F55203">
            <w:pPr>
              <w:jc w:val="center"/>
              <w:rPr>
                <w:b/>
              </w:rPr>
            </w:pPr>
            <w:r w:rsidRPr="0011293F">
              <w:rPr>
                <w:b/>
              </w:rPr>
              <w:t>Finished (simplified) Model</w:t>
            </w:r>
          </w:p>
        </w:tc>
      </w:tr>
    </w:tbl>
    <w:p w:rsidR="004E52BB" w:rsidRDefault="004E52BB" w:rsidP="004E52BB">
      <w:pPr>
        <w:pStyle w:val="PictureCentered"/>
      </w:pPr>
    </w:p>
    <w:p w:rsidR="0011293F" w:rsidRDefault="0011293F" w:rsidP="00EF74E9">
      <w:pPr>
        <w:pStyle w:val="ActivityBodyBold"/>
      </w:pPr>
    </w:p>
    <w:p w:rsidR="0011293F" w:rsidRDefault="0011293F" w:rsidP="00EF74E9">
      <w:pPr>
        <w:pStyle w:val="ActivityBodyBold"/>
      </w:pPr>
    </w:p>
    <w:p w:rsidR="00EF74E9" w:rsidRDefault="00EF74E9" w:rsidP="00CA5EC0">
      <w:pPr>
        <w:pStyle w:val="ActivityBodyBold"/>
        <w:ind w:left="0"/>
      </w:pPr>
      <w:r>
        <w:t>Rectangular Pattern</w:t>
      </w:r>
    </w:p>
    <w:p w:rsidR="00EF74E9" w:rsidRDefault="00EF74E9" w:rsidP="00EF74E9">
      <w:pPr>
        <w:pStyle w:val="ActivityBodyBold"/>
      </w:pPr>
    </w:p>
    <w:p w:rsidR="00EF74E9" w:rsidRDefault="00EF74E9" w:rsidP="00173D20">
      <w:pPr>
        <w:pStyle w:val="ActivityNumbers"/>
        <w:ind w:left="360"/>
      </w:pPr>
      <w:r>
        <w:t xml:space="preserve">The </w:t>
      </w:r>
      <w:r w:rsidRPr="00D3034F">
        <w:rPr>
          <w:rStyle w:val="ActivityBodyBoldChar"/>
        </w:rPr>
        <w:t>Pattern</w:t>
      </w:r>
      <w:r>
        <w:t xml:space="preserve"> sketch tool allows the designer to create a pattern from one or several objects. The direction or orientation of the pattern is derived from existing lines on the sketch. </w:t>
      </w:r>
      <w:r w:rsidRPr="00660CEB">
        <w:t xml:space="preserve">Create a new CAD file and draw a rectangle that is approximately </w:t>
      </w:r>
      <w:r>
        <w:t>4</w:t>
      </w:r>
      <w:r w:rsidRPr="00660CEB">
        <w:t xml:space="preserve"> inches wide by </w:t>
      </w:r>
      <w:r>
        <w:t>3</w:t>
      </w:r>
      <w:r w:rsidRPr="00660CEB">
        <w:t>.</w:t>
      </w:r>
      <w:r>
        <w:t>2</w:t>
      </w:r>
      <w:r w:rsidRPr="00660CEB">
        <w:t xml:space="preserve">5 inches tall. </w:t>
      </w:r>
      <w:r>
        <w:t xml:space="preserve">Create a 3/8 inch diameter circle in the lower left hand corner. Locate the center of the circle approximately 3/8 inch from the bottom and left edges. </w:t>
      </w:r>
      <w:r w:rsidRPr="00660CEB">
        <w:t xml:space="preserve">Use the </w:t>
      </w:r>
      <w:r>
        <w:rPr>
          <w:rStyle w:val="ActivityBodyBoldChar"/>
        </w:rPr>
        <w:t>Pattern</w:t>
      </w:r>
      <w:r w:rsidRPr="00660CEB">
        <w:t xml:space="preserve"> sketch tool </w:t>
      </w:r>
      <w:r>
        <w:t>to create multiple copies of the circle</w:t>
      </w:r>
      <w:r w:rsidRPr="00660CEB">
        <w:t>.</w:t>
      </w:r>
      <w:r>
        <w:t xml:space="preserve"> The rectangular pattern must have seven columns and six rows, and must fit within the boundaries of the rectangle.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F74E9" w:rsidTr="00C67F77">
        <w:tc>
          <w:tcPr>
            <w:tcW w:w="4788" w:type="dxa"/>
          </w:tcPr>
          <w:p w:rsidR="00EF74E9" w:rsidRDefault="00EF74E9" w:rsidP="00C67F77">
            <w:pPr>
              <w:pStyle w:val="PictureCentered"/>
            </w:pPr>
            <w:r>
              <w:rPr>
                <w:noProof/>
              </w:rPr>
              <w:drawing>
                <wp:inline distT="0" distB="0" distL="0" distR="0" wp14:anchorId="579937BF" wp14:editId="2BFC87B5">
                  <wp:extent cx="2204308" cy="1788311"/>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211957" cy="1794517"/>
                          </a:xfrm>
                          <a:prstGeom prst="rect">
                            <a:avLst/>
                          </a:prstGeom>
                          <a:noFill/>
                          <a:ln>
                            <a:noFill/>
                          </a:ln>
                        </pic:spPr>
                      </pic:pic>
                    </a:graphicData>
                  </a:graphic>
                </wp:inline>
              </w:drawing>
            </w:r>
            <w:r w:rsidRPr="008C507B">
              <w:t xml:space="preserve"> Before</w:t>
            </w:r>
            <w:r>
              <w:t xml:space="preserve"> </w:t>
            </w:r>
          </w:p>
          <w:p w:rsidR="00EF74E9" w:rsidRDefault="00EF74E9" w:rsidP="00C67F77">
            <w:pPr>
              <w:pStyle w:val="PictureCentered"/>
            </w:pPr>
          </w:p>
        </w:tc>
        <w:tc>
          <w:tcPr>
            <w:tcW w:w="4788" w:type="dxa"/>
          </w:tcPr>
          <w:p w:rsidR="00EF74E9" w:rsidRDefault="00EF74E9" w:rsidP="00C67F77">
            <w:pPr>
              <w:pStyle w:val="PictureCentered"/>
            </w:pPr>
            <w:r>
              <w:rPr>
                <w:noProof/>
              </w:rPr>
              <w:drawing>
                <wp:inline distT="0" distB="0" distL="0" distR="0" wp14:anchorId="11EF051F" wp14:editId="19A42BFD">
                  <wp:extent cx="2246243" cy="183207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a:ext>
                            </a:extLst>
                          </a:blip>
                          <a:srcRect l="29761" t="15039" r="11351" b="8142"/>
                          <a:stretch>
                            <a:fillRect/>
                          </a:stretch>
                        </pic:blipFill>
                        <pic:spPr bwMode="auto">
                          <a:xfrm>
                            <a:off x="0" y="0"/>
                            <a:ext cx="2253241" cy="1837784"/>
                          </a:xfrm>
                          <a:prstGeom prst="rect">
                            <a:avLst/>
                          </a:prstGeom>
                          <a:noFill/>
                          <a:ln>
                            <a:noFill/>
                          </a:ln>
                        </pic:spPr>
                      </pic:pic>
                    </a:graphicData>
                  </a:graphic>
                </wp:inline>
              </w:drawing>
            </w:r>
            <w:r w:rsidRPr="008C507B">
              <w:t xml:space="preserve"> After</w:t>
            </w:r>
            <w:r>
              <w:t xml:space="preserve"> </w:t>
            </w:r>
          </w:p>
          <w:p w:rsidR="00EF74E9" w:rsidRDefault="00EF74E9" w:rsidP="00C67F77">
            <w:pPr>
              <w:pStyle w:val="PictureCentered"/>
            </w:pPr>
          </w:p>
        </w:tc>
      </w:tr>
    </w:tbl>
    <w:tbl>
      <w:tblPr>
        <w:tblW w:w="0" w:type="auto"/>
        <w:tblInd w:w="738" w:type="dxa"/>
        <w:tblLook w:val="01E0" w:firstRow="1" w:lastRow="1" w:firstColumn="1" w:lastColumn="1" w:noHBand="0" w:noVBand="0"/>
      </w:tblPr>
      <w:tblGrid>
        <w:gridCol w:w="3330"/>
        <w:gridCol w:w="4680"/>
      </w:tblGrid>
      <w:tr w:rsidR="00EF74E9" w:rsidTr="00C67F77">
        <w:tc>
          <w:tcPr>
            <w:tcW w:w="3330" w:type="dxa"/>
          </w:tcPr>
          <w:p w:rsidR="00EF74E9" w:rsidRPr="00C660E5" w:rsidRDefault="00EF74E9" w:rsidP="00C67F77">
            <w:r w:rsidRPr="00C660E5">
              <w:t>CAD file name and location:</w:t>
            </w:r>
          </w:p>
        </w:tc>
        <w:tc>
          <w:tcPr>
            <w:tcW w:w="4680" w:type="dxa"/>
            <w:tcBorders>
              <w:bottom w:val="single" w:sz="4" w:space="0" w:color="auto"/>
            </w:tcBorders>
          </w:tcPr>
          <w:p w:rsidR="00EF74E9" w:rsidRDefault="00EF74E9" w:rsidP="00C67F77"/>
        </w:tc>
      </w:tr>
    </w:tbl>
    <w:p w:rsidR="00EF74E9" w:rsidRDefault="00EF74E9" w:rsidP="00EF74E9">
      <w:pPr>
        <w:pStyle w:val="ActivityBodyBold"/>
      </w:pPr>
    </w:p>
    <w:p w:rsidR="004E52BB" w:rsidRDefault="004E52BB" w:rsidP="004E52BB">
      <w:pPr>
        <w:pStyle w:val="PictureCentered"/>
      </w:pPr>
    </w:p>
    <w:p w:rsidR="004E629A" w:rsidRDefault="004E629A">
      <w:pPr>
        <w:rPr>
          <w:rFonts w:cs="Arial"/>
          <w:b/>
          <w:szCs w:val="20"/>
        </w:rPr>
      </w:pPr>
      <w:r>
        <w:br w:type="page"/>
      </w:r>
    </w:p>
    <w:p w:rsidR="004E52BB" w:rsidRDefault="004E52BB" w:rsidP="00173D20">
      <w:pPr>
        <w:pStyle w:val="ActivityBodyBold"/>
        <w:ind w:left="0"/>
      </w:pPr>
      <w:r>
        <w:lastRenderedPageBreak/>
        <w:t>Text</w:t>
      </w:r>
      <w:r w:rsidR="00E069ED">
        <w:t xml:space="preserve"> and Emboss</w:t>
      </w:r>
    </w:p>
    <w:p w:rsidR="00E069ED" w:rsidRDefault="00E069ED" w:rsidP="00CB4100">
      <w:pPr>
        <w:pStyle w:val="ActivityBodyBold"/>
        <w:ind w:left="0"/>
      </w:pPr>
    </w:p>
    <w:p w:rsidR="004E52BB" w:rsidRDefault="004E52BB" w:rsidP="00173D20">
      <w:pPr>
        <w:pStyle w:val="ActivityNumbers"/>
        <w:tabs>
          <w:tab w:val="clear" w:pos="990"/>
          <w:tab w:val="num" w:pos="180"/>
        </w:tabs>
        <w:ind w:left="360"/>
      </w:pPr>
      <w:r>
        <w:t xml:space="preserve">Open </w:t>
      </w:r>
      <w:r w:rsidR="002C086D">
        <w:t>PassengerSection</w:t>
      </w:r>
      <w:r w:rsidRPr="00EF1126">
        <w:rPr>
          <w:i/>
        </w:rPr>
        <w:t>YourInitials</w:t>
      </w:r>
      <w:r>
        <w:t xml:space="preserve">.ipt. Use the </w:t>
      </w:r>
      <w:r w:rsidRPr="002C086D">
        <w:rPr>
          <w:b/>
        </w:rPr>
        <w:t>Text</w:t>
      </w:r>
      <w:r>
        <w:t xml:space="preserve"> tool to </w:t>
      </w:r>
      <w:r w:rsidR="002C086D">
        <w:t>write the model name in</w:t>
      </w:r>
      <w:r>
        <w:t xml:space="preserve"> a sketch </w:t>
      </w:r>
      <w:r w:rsidR="002C086D">
        <w:t xml:space="preserve">located to mimic the location of the model name on the toy vehicle. Use the </w:t>
      </w:r>
      <w:r w:rsidR="002C086D" w:rsidRPr="002C086D">
        <w:rPr>
          <w:b/>
        </w:rPr>
        <w:t>Emboss</w:t>
      </w:r>
      <w:r w:rsidR="002C086D">
        <w:t xml:space="preserve"> feature to</w:t>
      </w:r>
      <w:r w:rsidR="006556CB">
        <w:t xml:space="preserve"> emboss</w:t>
      </w:r>
      <w:r w:rsidR="002C086D">
        <w:t xml:space="preserve"> the model name to a depth of 0.02 inches into the part.</w:t>
      </w:r>
      <w:r>
        <w:t xml:space="preserve"> </w:t>
      </w:r>
      <w:r w:rsidR="00522C69">
        <w:t>Then “paint” the raised letters/numbers by selecting the surface of all letter/numbers, right clicking, selecting Properties in the drop down menu and then changing the face color to black.</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5574"/>
      </w:tblGrid>
      <w:tr w:rsidR="002E10D8" w:rsidTr="00CB4100">
        <w:tc>
          <w:tcPr>
            <w:tcW w:w="4344" w:type="dxa"/>
          </w:tcPr>
          <w:p w:rsidR="002E10D8" w:rsidRDefault="002E10D8" w:rsidP="005C3786">
            <w:pPr>
              <w:pStyle w:val="PictureCentered"/>
              <w:rPr>
                <w:color w:val="FF0000"/>
              </w:rPr>
            </w:pPr>
            <w:r>
              <w:rPr>
                <w:noProof/>
              </w:rPr>
              <w:drawing>
                <wp:inline distT="0" distB="0" distL="0" distR="0" wp14:anchorId="748F6A51" wp14:editId="3CEE98D1">
                  <wp:extent cx="2545080" cy="2222222"/>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a:ext>
                            </a:extLst>
                          </a:blip>
                          <a:stretch>
                            <a:fillRect/>
                          </a:stretch>
                        </pic:blipFill>
                        <pic:spPr>
                          <a:xfrm>
                            <a:off x="0" y="0"/>
                            <a:ext cx="2545080" cy="2222222"/>
                          </a:xfrm>
                          <a:prstGeom prst="rect">
                            <a:avLst/>
                          </a:prstGeom>
                        </pic:spPr>
                      </pic:pic>
                    </a:graphicData>
                  </a:graphic>
                </wp:inline>
              </w:drawing>
            </w:r>
          </w:p>
          <w:p w:rsidR="003B6CE4" w:rsidRDefault="003B6CE4" w:rsidP="005C3786">
            <w:pPr>
              <w:pStyle w:val="PictureCentered"/>
              <w:rPr>
                <w:color w:val="000000" w:themeColor="text1"/>
              </w:rPr>
            </w:pPr>
          </w:p>
          <w:p w:rsidR="002E10D8" w:rsidRDefault="004E629A" w:rsidP="005C3786">
            <w:pPr>
              <w:pStyle w:val="PictureCentered"/>
              <w:rPr>
                <w:color w:val="000000" w:themeColor="text1"/>
              </w:rPr>
            </w:pPr>
            <w:r>
              <w:rPr>
                <w:color w:val="000000" w:themeColor="text1"/>
              </w:rPr>
              <w:t xml:space="preserve">1. </w:t>
            </w:r>
            <w:r w:rsidR="002E10D8" w:rsidRPr="002E10D8">
              <w:rPr>
                <w:color w:val="000000" w:themeColor="text1"/>
              </w:rPr>
              <w:t>Create a sketch and use the Text tool to write the name of the Automoblox model.  Place the sketch in the appropriate location on the vehicle.</w:t>
            </w:r>
          </w:p>
          <w:p w:rsidR="004E629A" w:rsidRDefault="004E629A" w:rsidP="005C3786">
            <w:pPr>
              <w:pStyle w:val="PictureCentered"/>
              <w:rPr>
                <w:color w:val="FF0000"/>
              </w:rPr>
            </w:pPr>
          </w:p>
        </w:tc>
        <w:tc>
          <w:tcPr>
            <w:tcW w:w="5574" w:type="dxa"/>
          </w:tcPr>
          <w:p w:rsidR="002E10D8" w:rsidRDefault="002E10D8" w:rsidP="005C3786">
            <w:pPr>
              <w:pStyle w:val="PictureCentered"/>
              <w:rPr>
                <w:color w:val="FF0000"/>
              </w:rPr>
            </w:pPr>
            <w:r>
              <w:rPr>
                <w:noProof/>
              </w:rPr>
              <w:drawing>
                <wp:inline distT="0" distB="0" distL="0" distR="0" wp14:anchorId="28695947" wp14:editId="6C92B9FA">
                  <wp:extent cx="2158795" cy="227855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2165914" cy="2286073"/>
                          </a:xfrm>
                          <a:prstGeom prst="rect">
                            <a:avLst/>
                          </a:prstGeom>
                          <a:ln>
                            <a:noFill/>
                          </a:ln>
                          <a:extLst>
                            <a:ext uri="{53640926-AAD7-44D8-BBD7-CCE9431645EC}">
                              <a14:shadowObscured xmlns:a14="http://schemas.microsoft.com/office/drawing/2010/main"/>
                            </a:ext>
                          </a:extLst>
                        </pic:spPr>
                      </pic:pic>
                    </a:graphicData>
                  </a:graphic>
                </wp:inline>
              </w:drawing>
            </w:r>
          </w:p>
          <w:p w:rsidR="004E629A" w:rsidRDefault="004E629A" w:rsidP="003B6CE4">
            <w:pPr>
              <w:pStyle w:val="PictureCentered"/>
              <w:rPr>
                <w:color w:val="000000" w:themeColor="text1"/>
              </w:rPr>
            </w:pPr>
          </w:p>
          <w:p w:rsidR="003B6CE4" w:rsidRDefault="004E629A" w:rsidP="004E629A">
            <w:pPr>
              <w:pStyle w:val="PictureCentered"/>
              <w:rPr>
                <w:color w:val="FF0000"/>
              </w:rPr>
            </w:pPr>
            <w:r>
              <w:rPr>
                <w:color w:val="000000" w:themeColor="text1"/>
              </w:rPr>
              <w:t xml:space="preserve">2. </w:t>
            </w:r>
            <w:r w:rsidR="003B6CE4" w:rsidRPr="003B6CE4">
              <w:rPr>
                <w:color w:val="000000" w:themeColor="text1"/>
              </w:rPr>
              <w:t>Use the Emboss features to create raised letters.  Use a depth of 0.02 inches.</w:t>
            </w:r>
          </w:p>
        </w:tc>
      </w:tr>
      <w:tr w:rsidR="002E10D8" w:rsidTr="00CB4100">
        <w:tc>
          <w:tcPr>
            <w:tcW w:w="4344" w:type="dxa"/>
          </w:tcPr>
          <w:p w:rsidR="002E10D8" w:rsidRDefault="002E10D8" w:rsidP="005C3786">
            <w:pPr>
              <w:pStyle w:val="PictureCentered"/>
              <w:rPr>
                <w:color w:val="FF0000"/>
              </w:rPr>
            </w:pPr>
            <w:r>
              <w:rPr>
                <w:noProof/>
              </w:rPr>
              <w:drawing>
                <wp:inline distT="0" distB="0" distL="0" distR="0" wp14:anchorId="53F5AD12" wp14:editId="12FD721E">
                  <wp:extent cx="1905000" cy="1683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1907501" cy="1685395"/>
                          </a:xfrm>
                          <a:prstGeom prst="rect">
                            <a:avLst/>
                          </a:prstGeom>
                          <a:ln>
                            <a:noFill/>
                          </a:ln>
                          <a:extLst>
                            <a:ext uri="{53640926-AAD7-44D8-BBD7-CCE9431645EC}">
                              <a14:shadowObscured xmlns:a14="http://schemas.microsoft.com/office/drawing/2010/main"/>
                            </a:ext>
                          </a:extLst>
                        </pic:spPr>
                      </pic:pic>
                    </a:graphicData>
                  </a:graphic>
                </wp:inline>
              </w:drawing>
            </w:r>
          </w:p>
          <w:p w:rsidR="003B6CE4" w:rsidRDefault="004E629A" w:rsidP="005C3786">
            <w:pPr>
              <w:pStyle w:val="PictureCentered"/>
              <w:rPr>
                <w:color w:val="FF0000"/>
              </w:rPr>
            </w:pPr>
            <w:r>
              <w:rPr>
                <w:color w:val="000000" w:themeColor="text1"/>
              </w:rPr>
              <w:t xml:space="preserve">3. </w:t>
            </w:r>
            <w:r w:rsidR="003B6CE4" w:rsidRPr="003B6CE4">
              <w:rPr>
                <w:color w:val="000000" w:themeColor="text1"/>
              </w:rPr>
              <w:t>“Paint” the surface of the embossed letters by changing the face color style of the surface. Select the surfaces of the letters, right click, select Properties and then choose Black from the list of colors.</w:t>
            </w:r>
          </w:p>
        </w:tc>
        <w:tc>
          <w:tcPr>
            <w:tcW w:w="5574" w:type="dxa"/>
          </w:tcPr>
          <w:p w:rsidR="002E10D8" w:rsidRDefault="003B6CE4" w:rsidP="005C3786">
            <w:pPr>
              <w:pStyle w:val="PictureCentered"/>
              <w:rPr>
                <w:color w:val="FF0000"/>
              </w:rPr>
            </w:pPr>
            <w:r>
              <w:rPr>
                <w:noProof/>
              </w:rPr>
              <w:drawing>
                <wp:inline distT="0" distB="0" distL="0" distR="0" wp14:anchorId="200FB5ED" wp14:editId="15C31473">
                  <wp:extent cx="2720340" cy="2259394"/>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a:ext>
                            </a:extLst>
                          </a:blip>
                          <a:stretch>
                            <a:fillRect/>
                          </a:stretch>
                        </pic:blipFill>
                        <pic:spPr>
                          <a:xfrm>
                            <a:off x="0" y="0"/>
                            <a:ext cx="2720340" cy="2259394"/>
                          </a:xfrm>
                          <a:prstGeom prst="rect">
                            <a:avLst/>
                          </a:prstGeom>
                        </pic:spPr>
                      </pic:pic>
                    </a:graphicData>
                  </a:graphic>
                </wp:inline>
              </w:drawing>
            </w:r>
          </w:p>
          <w:p w:rsidR="003B6CE4" w:rsidRDefault="004E629A" w:rsidP="005C3786">
            <w:pPr>
              <w:pStyle w:val="PictureCentered"/>
              <w:rPr>
                <w:color w:val="FF0000"/>
              </w:rPr>
            </w:pPr>
            <w:r>
              <w:rPr>
                <w:color w:val="000000" w:themeColor="text1"/>
              </w:rPr>
              <w:t xml:space="preserve">4. </w:t>
            </w:r>
            <w:r w:rsidR="003B6CE4" w:rsidRPr="003B6CE4">
              <w:rPr>
                <w:color w:val="000000" w:themeColor="text1"/>
              </w:rPr>
              <w:t>Finished letters.</w:t>
            </w:r>
          </w:p>
        </w:tc>
      </w:tr>
    </w:tbl>
    <w:p w:rsidR="004E52BB" w:rsidRPr="005F0FD8" w:rsidRDefault="004E52BB" w:rsidP="00CB4100">
      <w:pPr>
        <w:pStyle w:val="PictureCentered"/>
        <w:rPr>
          <w:color w:val="FF0000"/>
        </w:rPr>
      </w:pPr>
    </w:p>
    <w:p w:rsidR="004E629A" w:rsidRDefault="004E629A" w:rsidP="00CB4100">
      <w:pPr>
        <w:rPr>
          <w:b/>
          <w:sz w:val="32"/>
          <w:szCs w:val="32"/>
        </w:rPr>
      </w:pPr>
      <w:r>
        <w:rPr>
          <w:b/>
          <w:sz w:val="32"/>
          <w:szCs w:val="32"/>
        </w:rPr>
        <w:br w:type="page"/>
      </w:r>
    </w:p>
    <w:p w:rsidR="008B76BC" w:rsidRDefault="008B76BC" w:rsidP="00CB4100">
      <w:pPr>
        <w:rPr>
          <w:b/>
          <w:sz w:val="32"/>
          <w:szCs w:val="32"/>
        </w:rPr>
      </w:pPr>
      <w:r w:rsidRPr="0074582F">
        <w:rPr>
          <w:b/>
          <w:sz w:val="32"/>
          <w:szCs w:val="32"/>
        </w:rPr>
        <w:lastRenderedPageBreak/>
        <w:t>Conclusion</w:t>
      </w:r>
    </w:p>
    <w:p w:rsidR="00CA5EC0" w:rsidRDefault="00CA5EC0" w:rsidP="00CB4100">
      <w:pPr>
        <w:rPr>
          <w:b/>
          <w:sz w:val="32"/>
          <w:szCs w:val="32"/>
        </w:rPr>
      </w:pPr>
    </w:p>
    <w:p w:rsidR="002B114E" w:rsidRDefault="002B114E" w:rsidP="00CB4100">
      <w:pPr>
        <w:pStyle w:val="ActivityNumbers"/>
        <w:numPr>
          <w:ilvl w:val="0"/>
          <w:numId w:val="25"/>
        </w:numPr>
        <w:tabs>
          <w:tab w:val="clear" w:pos="990"/>
          <w:tab w:val="num" w:pos="-1170"/>
        </w:tabs>
        <w:ind w:left="720"/>
      </w:pPr>
      <w:r>
        <w:t>What is a geometric constraint?</w:t>
      </w:r>
    </w:p>
    <w:p w:rsidR="002B114E" w:rsidRDefault="002B114E" w:rsidP="00CB4100"/>
    <w:p w:rsidR="002B114E" w:rsidRDefault="002B114E" w:rsidP="00CB4100"/>
    <w:p w:rsidR="002B114E" w:rsidRDefault="002B114E" w:rsidP="00CB4100"/>
    <w:p w:rsidR="002B114E" w:rsidRDefault="002B114E" w:rsidP="00CB4100">
      <w:pPr>
        <w:pStyle w:val="ActivityNumbers"/>
        <w:tabs>
          <w:tab w:val="clear" w:pos="990"/>
          <w:tab w:val="num" w:pos="-540"/>
        </w:tabs>
        <w:ind w:left="720"/>
      </w:pPr>
      <w:r>
        <w:t>What are the different types of geometric constraints that are applied to sketches, and what are their functions?</w:t>
      </w:r>
    </w:p>
    <w:p w:rsidR="0040059F" w:rsidRDefault="0040059F" w:rsidP="0040059F">
      <w:pPr>
        <w:pStyle w:val="ActivityNumbers"/>
        <w:numPr>
          <w:ilvl w:val="0"/>
          <w:numId w:val="0"/>
        </w:numPr>
        <w:ind w:left="720"/>
      </w:pPr>
    </w:p>
    <w:p w:rsidR="0040059F" w:rsidRDefault="0040059F" w:rsidP="0040059F">
      <w:pPr>
        <w:pStyle w:val="ActivityNumbers"/>
        <w:numPr>
          <w:ilvl w:val="0"/>
          <w:numId w:val="0"/>
        </w:numPr>
        <w:ind w:left="720"/>
      </w:pPr>
    </w:p>
    <w:p w:rsidR="0040059F" w:rsidRDefault="0040059F" w:rsidP="00CB4100">
      <w:pPr>
        <w:pStyle w:val="ActivityNumbers"/>
        <w:tabs>
          <w:tab w:val="clear" w:pos="990"/>
          <w:tab w:val="num" w:pos="-540"/>
        </w:tabs>
        <w:ind w:left="720"/>
      </w:pPr>
      <w:r>
        <w:t xml:space="preserve">Review the After image in number 20 above and answer each of the following. </w:t>
      </w:r>
    </w:p>
    <w:p w:rsidR="0040059F" w:rsidRDefault="0040059F" w:rsidP="0040059F">
      <w:pPr>
        <w:pStyle w:val="ActivityNumbers"/>
        <w:numPr>
          <w:ilvl w:val="1"/>
          <w:numId w:val="22"/>
        </w:numPr>
      </w:pPr>
      <w:r>
        <w:t>Describe the angle formed between the two lines in the MAKE PERPENDICULAR exercise.  What is the angle measure?</w:t>
      </w:r>
    </w:p>
    <w:p w:rsidR="0040059F" w:rsidRDefault="0040059F" w:rsidP="0040059F">
      <w:pPr>
        <w:pStyle w:val="ActivityNumbers"/>
        <w:numPr>
          <w:ilvl w:val="0"/>
          <w:numId w:val="0"/>
        </w:numPr>
        <w:ind w:left="810"/>
      </w:pPr>
    </w:p>
    <w:p w:rsidR="0040059F" w:rsidRDefault="0040059F" w:rsidP="00173D20">
      <w:pPr>
        <w:pStyle w:val="ActivityNumbers"/>
        <w:numPr>
          <w:ilvl w:val="1"/>
          <w:numId w:val="22"/>
        </w:numPr>
        <w:tabs>
          <w:tab w:val="clear" w:pos="1440"/>
          <w:tab w:val="num" w:pos="810"/>
        </w:tabs>
      </w:pPr>
      <w:r>
        <w:t>Describe the angle formed between the two lines in the MAKE COLINEAR exercise.  What is the angle measure?</w:t>
      </w:r>
    </w:p>
    <w:p w:rsidR="0040059F" w:rsidRDefault="0040059F" w:rsidP="0040059F">
      <w:pPr>
        <w:pStyle w:val="ActivityNumbers"/>
        <w:numPr>
          <w:ilvl w:val="0"/>
          <w:numId w:val="0"/>
        </w:numPr>
        <w:ind w:left="810"/>
      </w:pPr>
    </w:p>
    <w:p w:rsidR="0040059F" w:rsidRDefault="0040059F" w:rsidP="0040059F">
      <w:pPr>
        <w:pStyle w:val="ActivityNumbers"/>
        <w:numPr>
          <w:ilvl w:val="0"/>
          <w:numId w:val="0"/>
        </w:numPr>
        <w:ind w:left="810"/>
      </w:pPr>
    </w:p>
    <w:tbl>
      <w:tblPr>
        <w:tblStyle w:val="TableGrid"/>
        <w:tblW w:w="8559" w:type="dxa"/>
        <w:tblInd w:w="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353"/>
        <w:gridCol w:w="3115"/>
        <w:gridCol w:w="332"/>
        <w:gridCol w:w="3879"/>
        <w:gridCol w:w="546"/>
      </w:tblGrid>
      <w:tr w:rsidR="004D08B5" w:rsidTr="00173D20">
        <w:trPr>
          <w:gridBefore w:val="1"/>
        </w:trPr>
        <w:tc>
          <w:tcPr>
            <w:tcW w:w="353" w:type="dxa"/>
          </w:tcPr>
          <w:p w:rsidR="0040059F" w:rsidRDefault="0040059F" w:rsidP="0040059F">
            <w:pPr>
              <w:pStyle w:val="ActivityNumbers"/>
              <w:numPr>
                <w:ilvl w:val="1"/>
                <w:numId w:val="22"/>
              </w:numPr>
              <w:ind w:left="0" w:firstLine="0"/>
            </w:pPr>
          </w:p>
        </w:tc>
        <w:tc>
          <w:tcPr>
            <w:tcW w:w="3468" w:type="dxa"/>
            <w:gridSpan w:val="2"/>
          </w:tcPr>
          <w:p w:rsidR="0040059F" w:rsidRDefault="004D08B5" w:rsidP="0040059F">
            <w:pPr>
              <w:pStyle w:val="ActivityNumbers"/>
              <w:numPr>
                <w:ilvl w:val="0"/>
                <w:numId w:val="0"/>
              </w:numPr>
            </w:pPr>
            <w:r>
              <w:object w:dxaOrig="4704" w:dyaOrig="3588">
                <v:shape id="_x0000_i1025" type="#_x0000_t75" style="width:150pt;height:114.6pt" o:ole="">
                  <v:imagedata r:id="rId67" o:title=""/>
                </v:shape>
                <o:OLEObject Type="Embed" ProgID="PBrush" ShapeID="_x0000_i1025" DrawAspect="Content" ObjectID="_1404289253" r:id="rId68"/>
              </w:object>
            </w:r>
          </w:p>
        </w:tc>
        <w:tc>
          <w:tcPr>
            <w:tcW w:w="4738" w:type="dxa"/>
            <w:gridSpan w:val="2"/>
          </w:tcPr>
          <w:p w:rsidR="0040059F" w:rsidRDefault="004D08B5" w:rsidP="004D08B5">
            <w:pPr>
              <w:pStyle w:val="ActivityNumbers"/>
              <w:numPr>
                <w:ilvl w:val="0"/>
                <w:numId w:val="0"/>
              </w:numPr>
            </w:pPr>
            <w:r>
              <w:t xml:space="preserve">What type of angle is shown in the image to the left?  Define this type of angle.  </w:t>
            </w:r>
          </w:p>
        </w:tc>
      </w:tr>
      <w:tr w:rsidR="004D08B5" w:rsidTr="00173D20">
        <w:trPr>
          <w:gridAfter w:val="1"/>
          <w:wAfter w:w="630" w:type="dxa"/>
        </w:trPr>
        <w:tc>
          <w:tcPr>
            <w:tcW w:w="353" w:type="dxa"/>
          </w:tcPr>
          <w:p w:rsidR="004D08B5" w:rsidRDefault="004D08B5" w:rsidP="00447C01">
            <w:pPr>
              <w:pStyle w:val="ActivityNumbers"/>
              <w:numPr>
                <w:ilvl w:val="1"/>
                <w:numId w:val="22"/>
              </w:numPr>
              <w:ind w:left="0" w:firstLine="0"/>
            </w:pPr>
          </w:p>
        </w:tc>
        <w:tc>
          <w:tcPr>
            <w:tcW w:w="3468" w:type="dxa"/>
            <w:gridSpan w:val="2"/>
          </w:tcPr>
          <w:p w:rsidR="004D08B5" w:rsidRDefault="004D08B5" w:rsidP="00447C01">
            <w:pPr>
              <w:pStyle w:val="ActivityNumbers"/>
              <w:numPr>
                <w:ilvl w:val="0"/>
                <w:numId w:val="0"/>
              </w:numPr>
            </w:pPr>
            <w:r>
              <w:object w:dxaOrig="4080" w:dyaOrig="3036">
                <v:shape id="_x0000_i1026" type="#_x0000_t75" style="width:162.6pt;height:121.2pt" o:ole="">
                  <v:imagedata r:id="rId69" o:title=""/>
                </v:shape>
                <o:OLEObject Type="Embed" ProgID="PBrush" ShapeID="_x0000_i1026" DrawAspect="Content" ObjectID="_1404289254" r:id="rId70"/>
              </w:object>
            </w:r>
          </w:p>
        </w:tc>
        <w:tc>
          <w:tcPr>
            <w:tcW w:w="4738" w:type="dxa"/>
            <w:gridSpan w:val="2"/>
          </w:tcPr>
          <w:p w:rsidR="004D08B5" w:rsidRDefault="004D08B5" w:rsidP="004D08B5">
            <w:pPr>
              <w:pStyle w:val="ActivityNumbers"/>
              <w:numPr>
                <w:ilvl w:val="0"/>
                <w:numId w:val="0"/>
              </w:numPr>
            </w:pPr>
            <w:r>
              <w:t xml:space="preserve">What type (in terms of interior angle measure) of triangle is shown in the image to the left?  How do you know?  </w:t>
            </w:r>
          </w:p>
        </w:tc>
      </w:tr>
    </w:tbl>
    <w:p w:rsidR="00CB4100" w:rsidRDefault="00CB4100" w:rsidP="00173D20">
      <w:pPr>
        <w:pStyle w:val="ActivityNumbers"/>
        <w:tabs>
          <w:tab w:val="clear" w:pos="990"/>
          <w:tab w:val="num" w:pos="-1530"/>
        </w:tabs>
        <w:ind w:left="90"/>
      </w:pPr>
      <w:r>
        <w:t>Define “tangent”.</w:t>
      </w:r>
    </w:p>
    <w:p w:rsidR="00CB4100" w:rsidRDefault="00CB4100" w:rsidP="00173D20">
      <w:pPr>
        <w:pStyle w:val="ActivityNumbers"/>
        <w:numPr>
          <w:ilvl w:val="0"/>
          <w:numId w:val="0"/>
        </w:numPr>
        <w:ind w:left="90"/>
      </w:pPr>
    </w:p>
    <w:p w:rsidR="00CB4100" w:rsidRDefault="00CB4100" w:rsidP="00173D20">
      <w:pPr>
        <w:pStyle w:val="ActivityNumbers"/>
        <w:numPr>
          <w:ilvl w:val="0"/>
          <w:numId w:val="0"/>
        </w:numPr>
        <w:ind w:left="90"/>
      </w:pPr>
    </w:p>
    <w:p w:rsidR="00CB4100" w:rsidRDefault="00CB4100" w:rsidP="00173D20">
      <w:pPr>
        <w:pStyle w:val="ActivityNumbers"/>
        <w:numPr>
          <w:ilvl w:val="1"/>
          <w:numId w:val="22"/>
        </w:numPr>
        <w:tabs>
          <w:tab w:val="num" w:pos="-810"/>
        </w:tabs>
        <w:ind w:left="1080"/>
      </w:pPr>
      <w:r>
        <w:t>Sketch a line tangent to two circles.</w:t>
      </w:r>
    </w:p>
    <w:p w:rsidR="00CB4100" w:rsidRDefault="00CB4100" w:rsidP="00173D20">
      <w:pPr>
        <w:pStyle w:val="ActivityNumbers"/>
        <w:numPr>
          <w:ilvl w:val="0"/>
          <w:numId w:val="0"/>
        </w:numPr>
        <w:ind w:left="990" w:hanging="360"/>
      </w:pPr>
    </w:p>
    <w:p w:rsidR="00CB4100" w:rsidRDefault="00CB4100" w:rsidP="00173D20">
      <w:pPr>
        <w:pStyle w:val="ActivityNumbers"/>
        <w:numPr>
          <w:ilvl w:val="0"/>
          <w:numId w:val="0"/>
        </w:numPr>
        <w:ind w:left="990" w:hanging="360"/>
      </w:pPr>
    </w:p>
    <w:p w:rsidR="00CB4100" w:rsidRDefault="00CB4100" w:rsidP="00173D20">
      <w:pPr>
        <w:pStyle w:val="ActivityNumbers"/>
        <w:numPr>
          <w:ilvl w:val="0"/>
          <w:numId w:val="0"/>
        </w:numPr>
        <w:ind w:left="990" w:hanging="360"/>
      </w:pPr>
    </w:p>
    <w:p w:rsidR="00CB4100" w:rsidRDefault="00CB4100" w:rsidP="00173D20">
      <w:pPr>
        <w:pStyle w:val="ActivityNumbers"/>
        <w:numPr>
          <w:ilvl w:val="1"/>
          <w:numId w:val="22"/>
        </w:numPr>
        <w:tabs>
          <w:tab w:val="clear" w:pos="1440"/>
          <w:tab w:val="num" w:pos="180"/>
        </w:tabs>
        <w:ind w:left="1080"/>
      </w:pPr>
      <w:r>
        <w:t>Sketch three circles such that all circles are tangent to the other two.</w:t>
      </w:r>
    </w:p>
    <w:p w:rsidR="00CB4100" w:rsidRDefault="00CB4100" w:rsidP="00CB4100">
      <w:pPr>
        <w:pStyle w:val="ActivityNumbers"/>
        <w:numPr>
          <w:ilvl w:val="0"/>
          <w:numId w:val="0"/>
        </w:numPr>
        <w:ind w:left="1350" w:hanging="360"/>
      </w:pPr>
    </w:p>
    <w:p w:rsidR="00CB4100" w:rsidRDefault="00CB4100" w:rsidP="00CB4100">
      <w:pPr>
        <w:pStyle w:val="ActivityNumbers"/>
        <w:numPr>
          <w:ilvl w:val="0"/>
          <w:numId w:val="0"/>
        </w:numPr>
        <w:ind w:left="1350"/>
      </w:pPr>
    </w:p>
    <w:p w:rsidR="00CB4100" w:rsidRDefault="00CB4100" w:rsidP="00CB4100">
      <w:pPr>
        <w:pStyle w:val="ActivityNumbers"/>
        <w:numPr>
          <w:ilvl w:val="0"/>
          <w:numId w:val="0"/>
        </w:numPr>
        <w:ind w:left="1350"/>
      </w:pPr>
    </w:p>
    <w:p w:rsidR="002B114E" w:rsidRDefault="002B114E" w:rsidP="00CB4100">
      <w:pPr>
        <w:pStyle w:val="ActivityNumbers"/>
        <w:tabs>
          <w:tab w:val="clear" w:pos="990"/>
          <w:tab w:val="num" w:pos="450"/>
        </w:tabs>
        <w:ind w:left="810"/>
      </w:pPr>
      <w:r>
        <w:t>How is a geometric constraint different from a numeric constraint?</w:t>
      </w:r>
    </w:p>
    <w:p w:rsidR="002B114E" w:rsidRDefault="002B114E" w:rsidP="00CB4100"/>
    <w:p w:rsidR="002B114E" w:rsidRDefault="002B114E" w:rsidP="00CB4100"/>
    <w:p w:rsidR="002B114E" w:rsidRDefault="002B114E" w:rsidP="00CB4100"/>
    <w:p w:rsidR="002B114E" w:rsidRDefault="002B114E" w:rsidP="00CB4100"/>
    <w:p w:rsidR="002B114E" w:rsidRDefault="002B114E" w:rsidP="00CB4100">
      <w:pPr>
        <w:pStyle w:val="ActivityNumbers"/>
        <w:ind w:left="810"/>
      </w:pPr>
      <w:r>
        <w:t>What types of numeric constraints may be applied to sketches?</w:t>
      </w:r>
    </w:p>
    <w:p w:rsidR="002B114E" w:rsidRDefault="002B114E" w:rsidP="00CB4100"/>
    <w:p w:rsidR="002B114E" w:rsidRDefault="002B114E" w:rsidP="00CB4100"/>
    <w:p w:rsidR="002B114E" w:rsidRDefault="002B114E" w:rsidP="00CB4100"/>
    <w:p w:rsidR="002B114E" w:rsidRDefault="002B114E" w:rsidP="00CB4100"/>
    <w:p w:rsidR="002B114E" w:rsidRDefault="002B114E" w:rsidP="00CB4100">
      <w:pPr>
        <w:pStyle w:val="ActivityNumbers"/>
        <w:tabs>
          <w:tab w:val="clear" w:pos="990"/>
          <w:tab w:val="num" w:pos="1242"/>
        </w:tabs>
        <w:ind w:left="792"/>
      </w:pPr>
      <w:r>
        <w:t>What advantages do CAD sketches have over freehand sketches?</w:t>
      </w:r>
    </w:p>
    <w:p w:rsidR="002B114E" w:rsidRDefault="002B114E" w:rsidP="00CB4100">
      <w:pPr>
        <w:ind w:left="432"/>
      </w:pPr>
    </w:p>
    <w:p w:rsidR="002B114E" w:rsidRDefault="002B114E" w:rsidP="00CB4100">
      <w:pPr>
        <w:ind w:left="432"/>
      </w:pPr>
    </w:p>
    <w:p w:rsidR="002B114E" w:rsidRDefault="002B114E" w:rsidP="00CB4100">
      <w:pPr>
        <w:ind w:left="432"/>
      </w:pPr>
    </w:p>
    <w:p w:rsidR="002B114E" w:rsidRDefault="002B114E" w:rsidP="00CB4100">
      <w:pPr>
        <w:ind w:left="432"/>
      </w:pPr>
    </w:p>
    <w:p w:rsidR="008B76BC" w:rsidRDefault="002B114E" w:rsidP="008B76BC">
      <w:pPr>
        <w:pStyle w:val="ActivityNumbers"/>
        <w:ind w:left="936"/>
      </w:pPr>
      <w:r>
        <w:t xml:space="preserve">What disadvantages do CAD sketches have </w:t>
      </w:r>
      <w:r w:rsidR="00200A38">
        <w:t>when compared to</w:t>
      </w:r>
      <w:r>
        <w:t xml:space="preserve"> freehand sketches?</w:t>
      </w:r>
    </w:p>
    <w:sectPr w:rsidR="008B76BC" w:rsidSect="002665DA">
      <w:headerReference w:type="even" r:id="rId71"/>
      <w:footerReference w:type="default" r:id="rId72"/>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5BC" w:rsidRDefault="001A45BC">
      <w:r>
        <w:separator/>
      </w:r>
    </w:p>
    <w:p w:rsidR="001A45BC" w:rsidRDefault="001A45BC"/>
    <w:p w:rsidR="001A45BC" w:rsidRDefault="001A45BC"/>
  </w:endnote>
  <w:endnote w:type="continuationSeparator" w:id="0">
    <w:p w:rsidR="001A45BC" w:rsidRDefault="001A45BC">
      <w:r>
        <w:continuationSeparator/>
      </w:r>
    </w:p>
    <w:p w:rsidR="001A45BC" w:rsidRDefault="001A45BC"/>
    <w:p w:rsidR="001A45BC" w:rsidRDefault="001A4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655" w:rsidRPr="002866F7" w:rsidRDefault="00D129C7" w:rsidP="00E47655">
    <w:pPr>
      <w:pStyle w:val="Footer"/>
    </w:pPr>
    <w:r>
      <w:rPr>
        <w:rFonts w:cs="Arial"/>
        <w:szCs w:val="20"/>
      </w:rPr>
      <w:t xml:space="preserve">Project Lead The Way, Inc. ● Copyright 2012 ● </w:t>
    </w:r>
    <w:r w:rsidR="00AE3B4E">
      <w:t>IED</w:t>
    </w:r>
    <w:r w:rsidR="00E47655">
      <w:t xml:space="preserve"> </w:t>
    </w:r>
    <w:r w:rsidR="00E47655" w:rsidRPr="00DA546C">
      <w:t>–</w:t>
    </w:r>
    <w:r w:rsidR="00E47655">
      <w:t xml:space="preserve"> </w:t>
    </w:r>
    <w:r w:rsidR="00AB5914" w:rsidRPr="00AB5914">
      <w:t xml:space="preserve">Activity </w:t>
    </w:r>
    <w:r w:rsidR="00513A61">
      <w:t>5.2 Making Sketches in CAD</w:t>
    </w:r>
    <w:r w:rsidR="00AB5914" w:rsidRPr="00AB5914">
      <w:t xml:space="preserve"> </w:t>
    </w:r>
    <w:r w:rsidR="00E47655" w:rsidRPr="00DA546C">
      <w:t xml:space="preserve">– Page </w:t>
    </w:r>
    <w:r w:rsidR="002875F9">
      <w:fldChar w:fldCharType="begin"/>
    </w:r>
    <w:r w:rsidR="00E47655" w:rsidRPr="00DA546C">
      <w:instrText xml:space="preserve"> PAGE </w:instrText>
    </w:r>
    <w:r w:rsidR="002875F9">
      <w:fldChar w:fldCharType="separate"/>
    </w:r>
    <w:r w:rsidR="0027706A">
      <w:rPr>
        <w:noProof/>
      </w:rPr>
      <w:t>13</w:t>
    </w:r>
    <w:r w:rsidR="002875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5BC" w:rsidRDefault="001A45BC">
      <w:r>
        <w:separator/>
      </w:r>
    </w:p>
    <w:p w:rsidR="001A45BC" w:rsidRDefault="001A45BC"/>
    <w:p w:rsidR="001A45BC" w:rsidRDefault="001A45BC"/>
  </w:footnote>
  <w:footnote w:type="continuationSeparator" w:id="0">
    <w:p w:rsidR="001A45BC" w:rsidRDefault="001A45BC">
      <w:r>
        <w:continuationSeparator/>
      </w:r>
    </w:p>
    <w:p w:rsidR="001A45BC" w:rsidRDefault="001A45BC"/>
    <w:p w:rsidR="001A45BC" w:rsidRDefault="001A45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2pt;height:12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D1D85"/>
    <w:multiLevelType w:val="hybridMultilevel"/>
    <w:tmpl w:val="7A70811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224EDD"/>
    <w:multiLevelType w:val="hybridMultilevel"/>
    <w:tmpl w:val="1468558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4">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5">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61F94E48"/>
    <w:multiLevelType w:val="hybridMultilevel"/>
    <w:tmpl w:val="BA805156"/>
    <w:lvl w:ilvl="0" w:tplc="CF600FFE">
      <w:start w:val="1"/>
      <w:numFmt w:val="decimal"/>
      <w:pStyle w:val="ActivityNumbers"/>
      <w:lvlText w:val="%1."/>
      <w:lvlJc w:val="left"/>
      <w:pPr>
        <w:tabs>
          <w:tab w:val="num" w:pos="990"/>
        </w:tabs>
        <w:ind w:left="135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1530"/>
        </w:tabs>
        <w:ind w:left="1530" w:hanging="180"/>
      </w:pPr>
    </w:lvl>
    <w:lvl w:ilvl="3" w:tplc="0409000F">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7">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7553CF8"/>
    <w:multiLevelType w:val="hybridMultilevel"/>
    <w:tmpl w:val="A4A244DC"/>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15"/>
  </w:num>
  <w:num w:numId="4">
    <w:abstractNumId w:val="4"/>
  </w:num>
  <w:num w:numId="5">
    <w:abstractNumId w:val="12"/>
  </w:num>
  <w:num w:numId="6">
    <w:abstractNumId w:val="1"/>
  </w:num>
  <w:num w:numId="7">
    <w:abstractNumId w:val="13"/>
  </w:num>
  <w:num w:numId="8">
    <w:abstractNumId w:val="14"/>
  </w:num>
  <w:num w:numId="9">
    <w:abstractNumId w:val="6"/>
  </w:num>
  <w:num w:numId="10">
    <w:abstractNumId w:val="17"/>
  </w:num>
  <w:num w:numId="11">
    <w:abstractNumId w:val="16"/>
  </w:num>
  <w:num w:numId="12">
    <w:abstractNumId w:val="9"/>
  </w:num>
  <w:num w:numId="13">
    <w:abstractNumId w:val="0"/>
  </w:num>
  <w:num w:numId="14">
    <w:abstractNumId w:val="3"/>
  </w:num>
  <w:num w:numId="15">
    <w:abstractNumId w:val="0"/>
  </w:num>
  <w:num w:numId="16">
    <w:abstractNumId w:val="11"/>
  </w:num>
  <w:num w:numId="17">
    <w:abstractNumId w:val="8"/>
  </w:num>
  <w:num w:numId="18">
    <w:abstractNumId w:val="16"/>
    <w:lvlOverride w:ilvl="0">
      <w:startOverride w:val="1"/>
    </w:lvlOverride>
  </w:num>
  <w:num w:numId="19">
    <w:abstractNumId w:val="16"/>
    <w:lvlOverride w:ilvl="0">
      <w:startOverride w:val="1"/>
    </w:lvlOverride>
  </w:num>
  <w:num w:numId="20">
    <w:abstractNumId w:val="10"/>
  </w:num>
  <w:num w:numId="21">
    <w:abstractNumId w:val="2"/>
  </w:num>
  <w:num w:numId="22">
    <w:abstractNumId w:val="16"/>
  </w:num>
  <w:num w:numId="23">
    <w:abstractNumId w:val="16"/>
    <w:lvlOverride w:ilvl="0">
      <w:startOverride w:val="1"/>
    </w:lvlOverride>
  </w:num>
  <w:num w:numId="24">
    <w:abstractNumId w:val="2"/>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2"/>
  </w:num>
  <w:num w:numId="44">
    <w:abstractNumId w:val="2"/>
  </w:num>
  <w:num w:numId="45">
    <w:abstractNumId w:val="5"/>
  </w:num>
  <w:num w:numId="46">
    <w:abstractNumId w:val="16"/>
    <w:lvlOverride w:ilvl="0">
      <w:startOverride w:val="1"/>
    </w:lvlOverride>
  </w:num>
  <w:num w:numId="4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06CAB"/>
    <w:rsid w:val="0003073B"/>
    <w:rsid w:val="000534F8"/>
    <w:rsid w:val="00065590"/>
    <w:rsid w:val="00073710"/>
    <w:rsid w:val="000A30FC"/>
    <w:rsid w:val="000B1E9E"/>
    <w:rsid w:val="000B2C6F"/>
    <w:rsid w:val="000C2566"/>
    <w:rsid w:val="000C2C78"/>
    <w:rsid w:val="000D44E8"/>
    <w:rsid w:val="000D4766"/>
    <w:rsid w:val="000D49EB"/>
    <w:rsid w:val="000E312D"/>
    <w:rsid w:val="000E5011"/>
    <w:rsid w:val="00106177"/>
    <w:rsid w:val="00110A4D"/>
    <w:rsid w:val="0011293F"/>
    <w:rsid w:val="00173D20"/>
    <w:rsid w:val="001778F4"/>
    <w:rsid w:val="001A45BC"/>
    <w:rsid w:val="001A7A75"/>
    <w:rsid w:val="001C078D"/>
    <w:rsid w:val="001E3B79"/>
    <w:rsid w:val="001F65D9"/>
    <w:rsid w:val="00200A38"/>
    <w:rsid w:val="00236268"/>
    <w:rsid w:val="00242BEF"/>
    <w:rsid w:val="002438E9"/>
    <w:rsid w:val="0024594D"/>
    <w:rsid w:val="00251988"/>
    <w:rsid w:val="00256414"/>
    <w:rsid w:val="00257DED"/>
    <w:rsid w:val="00261CC9"/>
    <w:rsid w:val="002665DA"/>
    <w:rsid w:val="0027706A"/>
    <w:rsid w:val="002875F9"/>
    <w:rsid w:val="00292F3A"/>
    <w:rsid w:val="002B114E"/>
    <w:rsid w:val="002C086D"/>
    <w:rsid w:val="002C6CC2"/>
    <w:rsid w:val="002D34CD"/>
    <w:rsid w:val="002E10D8"/>
    <w:rsid w:val="002E18BC"/>
    <w:rsid w:val="002E5FF1"/>
    <w:rsid w:val="002F7401"/>
    <w:rsid w:val="003055A2"/>
    <w:rsid w:val="00305BF7"/>
    <w:rsid w:val="00316629"/>
    <w:rsid w:val="0031789F"/>
    <w:rsid w:val="0032170F"/>
    <w:rsid w:val="0033750E"/>
    <w:rsid w:val="00356622"/>
    <w:rsid w:val="00381CED"/>
    <w:rsid w:val="00385688"/>
    <w:rsid w:val="003A06E6"/>
    <w:rsid w:val="003B6CE4"/>
    <w:rsid w:val="003C019B"/>
    <w:rsid w:val="003E06FE"/>
    <w:rsid w:val="003E15FD"/>
    <w:rsid w:val="0040059F"/>
    <w:rsid w:val="00415E58"/>
    <w:rsid w:val="00427450"/>
    <w:rsid w:val="00434020"/>
    <w:rsid w:val="00437AB4"/>
    <w:rsid w:val="00453B90"/>
    <w:rsid w:val="00461BF4"/>
    <w:rsid w:val="0046349A"/>
    <w:rsid w:val="00463D09"/>
    <w:rsid w:val="00485F78"/>
    <w:rsid w:val="004D08B5"/>
    <w:rsid w:val="004E52BB"/>
    <w:rsid w:val="004E629A"/>
    <w:rsid w:val="004E7EBE"/>
    <w:rsid w:val="00513A61"/>
    <w:rsid w:val="00522C69"/>
    <w:rsid w:val="00523786"/>
    <w:rsid w:val="0056347A"/>
    <w:rsid w:val="00564E25"/>
    <w:rsid w:val="00574BAC"/>
    <w:rsid w:val="00587350"/>
    <w:rsid w:val="005B1D18"/>
    <w:rsid w:val="005C0246"/>
    <w:rsid w:val="005C3786"/>
    <w:rsid w:val="005D44B0"/>
    <w:rsid w:val="005E71A4"/>
    <w:rsid w:val="005F250B"/>
    <w:rsid w:val="005F4A07"/>
    <w:rsid w:val="005F79FD"/>
    <w:rsid w:val="00603AF9"/>
    <w:rsid w:val="006242C4"/>
    <w:rsid w:val="00626D44"/>
    <w:rsid w:val="00643D59"/>
    <w:rsid w:val="006556CB"/>
    <w:rsid w:val="00666EFE"/>
    <w:rsid w:val="006945A9"/>
    <w:rsid w:val="006A3363"/>
    <w:rsid w:val="006A4588"/>
    <w:rsid w:val="006A7460"/>
    <w:rsid w:val="006D48F0"/>
    <w:rsid w:val="006D7B11"/>
    <w:rsid w:val="006E4B44"/>
    <w:rsid w:val="006E5A6A"/>
    <w:rsid w:val="006F7A31"/>
    <w:rsid w:val="00702AD5"/>
    <w:rsid w:val="0072101B"/>
    <w:rsid w:val="00743E3D"/>
    <w:rsid w:val="0076559E"/>
    <w:rsid w:val="00765FEC"/>
    <w:rsid w:val="00771119"/>
    <w:rsid w:val="00771C46"/>
    <w:rsid w:val="00783598"/>
    <w:rsid w:val="007A683C"/>
    <w:rsid w:val="007B3AA5"/>
    <w:rsid w:val="007B6D06"/>
    <w:rsid w:val="007B74F9"/>
    <w:rsid w:val="007C2B06"/>
    <w:rsid w:val="007C4A65"/>
    <w:rsid w:val="007C67B7"/>
    <w:rsid w:val="007E5F9C"/>
    <w:rsid w:val="008009BF"/>
    <w:rsid w:val="0083020A"/>
    <w:rsid w:val="00832625"/>
    <w:rsid w:val="008626B5"/>
    <w:rsid w:val="00866640"/>
    <w:rsid w:val="00866C6F"/>
    <w:rsid w:val="008703C3"/>
    <w:rsid w:val="00874E6E"/>
    <w:rsid w:val="00882BEC"/>
    <w:rsid w:val="008A0941"/>
    <w:rsid w:val="008B76BC"/>
    <w:rsid w:val="008E30A4"/>
    <w:rsid w:val="00901FB8"/>
    <w:rsid w:val="00926A35"/>
    <w:rsid w:val="009318E9"/>
    <w:rsid w:val="009371B8"/>
    <w:rsid w:val="00943148"/>
    <w:rsid w:val="009912E4"/>
    <w:rsid w:val="009B483D"/>
    <w:rsid w:val="009C0A1C"/>
    <w:rsid w:val="009D5AFC"/>
    <w:rsid w:val="00A047D9"/>
    <w:rsid w:val="00A052DC"/>
    <w:rsid w:val="00A059F8"/>
    <w:rsid w:val="00A3170C"/>
    <w:rsid w:val="00A50817"/>
    <w:rsid w:val="00A51DB9"/>
    <w:rsid w:val="00A807BC"/>
    <w:rsid w:val="00A84917"/>
    <w:rsid w:val="00A85356"/>
    <w:rsid w:val="00A95D35"/>
    <w:rsid w:val="00AA1811"/>
    <w:rsid w:val="00AB5914"/>
    <w:rsid w:val="00AB5EBD"/>
    <w:rsid w:val="00AD55B6"/>
    <w:rsid w:val="00AE3B4E"/>
    <w:rsid w:val="00AE7B75"/>
    <w:rsid w:val="00B003A2"/>
    <w:rsid w:val="00B129E3"/>
    <w:rsid w:val="00B14704"/>
    <w:rsid w:val="00B22AA4"/>
    <w:rsid w:val="00B24466"/>
    <w:rsid w:val="00B461BD"/>
    <w:rsid w:val="00B462B1"/>
    <w:rsid w:val="00B865DB"/>
    <w:rsid w:val="00B90D3A"/>
    <w:rsid w:val="00BB2487"/>
    <w:rsid w:val="00BB2EB3"/>
    <w:rsid w:val="00BE1603"/>
    <w:rsid w:val="00BF5FDD"/>
    <w:rsid w:val="00C026A4"/>
    <w:rsid w:val="00C029B8"/>
    <w:rsid w:val="00C07243"/>
    <w:rsid w:val="00C62238"/>
    <w:rsid w:val="00C94953"/>
    <w:rsid w:val="00CA3DBE"/>
    <w:rsid w:val="00CA5EC0"/>
    <w:rsid w:val="00CA752E"/>
    <w:rsid w:val="00CB4100"/>
    <w:rsid w:val="00CD2C0A"/>
    <w:rsid w:val="00CE4F9F"/>
    <w:rsid w:val="00CF403D"/>
    <w:rsid w:val="00D06F3A"/>
    <w:rsid w:val="00D111EB"/>
    <w:rsid w:val="00D129C7"/>
    <w:rsid w:val="00D245F4"/>
    <w:rsid w:val="00D31640"/>
    <w:rsid w:val="00D34D06"/>
    <w:rsid w:val="00D67B18"/>
    <w:rsid w:val="00D85E7F"/>
    <w:rsid w:val="00D91370"/>
    <w:rsid w:val="00D92795"/>
    <w:rsid w:val="00DC3F03"/>
    <w:rsid w:val="00DC5E8D"/>
    <w:rsid w:val="00DC7CEB"/>
    <w:rsid w:val="00E03282"/>
    <w:rsid w:val="00E069ED"/>
    <w:rsid w:val="00E313C7"/>
    <w:rsid w:val="00E4643A"/>
    <w:rsid w:val="00E47655"/>
    <w:rsid w:val="00E61F45"/>
    <w:rsid w:val="00E665CE"/>
    <w:rsid w:val="00E91D9B"/>
    <w:rsid w:val="00E93292"/>
    <w:rsid w:val="00EB14D9"/>
    <w:rsid w:val="00EB3CDE"/>
    <w:rsid w:val="00EC3B7A"/>
    <w:rsid w:val="00EC5D7F"/>
    <w:rsid w:val="00EE06C5"/>
    <w:rsid w:val="00EE36A9"/>
    <w:rsid w:val="00EE76D4"/>
    <w:rsid w:val="00EF74E9"/>
    <w:rsid w:val="00F358FF"/>
    <w:rsid w:val="00F55203"/>
    <w:rsid w:val="00F777A9"/>
    <w:rsid w:val="00FA1CA1"/>
    <w:rsid w:val="00FA50D0"/>
    <w:rsid w:val="00FC211C"/>
    <w:rsid w:val="00FD101C"/>
    <w:rsid w:val="00FD3A0C"/>
    <w:rsid w:val="00FE4637"/>
    <w:rsid w:val="00FF34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2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22"/>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ody0">
    <w:name w:val="ActivityBody"/>
    <w:rsid w:val="000E312D"/>
    <w:pPr>
      <w:ind w:left="360"/>
    </w:pPr>
    <w:rPr>
      <w:rFonts w:ascii="Arial" w:hAnsi="Arial" w:cs="Arial"/>
      <w:sz w:val="24"/>
      <w:szCs w:val="24"/>
    </w:rPr>
  </w:style>
  <w:style w:type="paragraph" w:customStyle="1" w:styleId="activitybullet0">
    <w:name w:val="activity bullet"/>
    <w:basedOn w:val="Normal"/>
    <w:rsid w:val="004E52BB"/>
    <w:pPr>
      <w:numPr>
        <w:numId w:val="21"/>
      </w:numPr>
      <w:spacing w:after="120"/>
      <w:contextualSpacing/>
    </w:pPr>
  </w:style>
  <w:style w:type="character" w:customStyle="1" w:styleId="ActivityBodyChar">
    <w:name w:val="Activity Body Char"/>
    <w:link w:val="ActivityBody"/>
    <w:rsid w:val="004E52BB"/>
    <w:rPr>
      <w:rFonts w:ascii="Arial" w:hAnsi="Arial" w:cs="Arial"/>
      <w:sz w:val="24"/>
      <w:szCs w:val="24"/>
    </w:rPr>
  </w:style>
  <w:style w:type="paragraph" w:styleId="Revision">
    <w:name w:val="Revision"/>
    <w:hidden/>
    <w:rsid w:val="00D245F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23932">
      <w:bodyDiv w:val="1"/>
      <w:marLeft w:val="0"/>
      <w:marRight w:val="0"/>
      <w:marTop w:val="0"/>
      <w:marBottom w:val="0"/>
      <w:divBdr>
        <w:top w:val="none" w:sz="0" w:space="0" w:color="auto"/>
        <w:left w:val="none" w:sz="0" w:space="0" w:color="auto"/>
        <w:bottom w:val="none" w:sz="0" w:space="0" w:color="auto"/>
        <w:right w:val="none" w:sz="0" w:space="0" w:color="auto"/>
      </w:divBdr>
    </w:div>
    <w:div w:id="1642878286">
      <w:bodyDiv w:val="1"/>
      <w:marLeft w:val="0"/>
      <w:marRight w:val="0"/>
      <w:marTop w:val="0"/>
      <w:marBottom w:val="0"/>
      <w:divBdr>
        <w:top w:val="none" w:sz="0" w:space="0" w:color="auto"/>
        <w:left w:val="none" w:sz="0" w:space="0" w:color="auto"/>
        <w:bottom w:val="none" w:sz="0" w:space="0" w:color="auto"/>
        <w:right w:val="none" w:sz="0" w:space="0" w:color="auto"/>
      </w:divBdr>
    </w:div>
    <w:div w:id="181220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microsoft.com/office/2007/relationships/hdphoto" Target="media/hdphoto1.wdp"/><Relationship Id="rId34" Type="http://schemas.openxmlformats.org/officeDocument/2006/relationships/image" Target="media/image26.png"/><Relationship Id="rId42" Type="http://schemas.openxmlformats.org/officeDocument/2006/relationships/image" Target="media/image32.png"/><Relationship Id="rId47" Type="http://schemas.microsoft.com/office/2007/relationships/hdphoto" Target="media/hdphoto4.wdp"/><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oleObject" Target="embeddings/oleObject2.bin"/><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3.wdp"/><Relationship Id="rId45" Type="http://schemas.openxmlformats.org/officeDocument/2006/relationships/image" Target="media/image35.png"/><Relationship Id="rId53" Type="http://schemas.openxmlformats.org/officeDocument/2006/relationships/image" Target="media/image40.png"/><Relationship Id="rId58" Type="http://schemas.microsoft.com/office/2007/relationships/hdphoto" Target="media/hdphoto8.wdp"/><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microsoft.com/office/2007/relationships/hdphoto" Target="media/hdphoto5.wdp"/><Relationship Id="rId57" Type="http://schemas.openxmlformats.org/officeDocument/2006/relationships/image" Target="media/image42.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microsoft.com/office/2007/relationships/hdphoto" Target="media/hdphoto6.wdp"/><Relationship Id="rId60" Type="http://schemas.microsoft.com/office/2007/relationships/hdphoto" Target="media/hdphoto9.wdp"/><Relationship Id="rId65" Type="http://schemas.openxmlformats.org/officeDocument/2006/relationships/image" Target="media/image48.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png"/><Relationship Id="rId56" Type="http://schemas.microsoft.com/office/2007/relationships/hdphoto" Target="media/hdphoto7.wdp"/><Relationship Id="rId64" Type="http://schemas.openxmlformats.org/officeDocument/2006/relationships/image" Target="media/image47.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hdphoto" Target="media/hdphoto2.wdp"/><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oleObject" Target="embeddings/oleObject1.bin"/><Relationship Id="rId62" Type="http://schemas.openxmlformats.org/officeDocument/2006/relationships/image" Target="media/image45.png"/><Relationship Id="rId7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6503-6C10-40A3-9277-F81AE9A2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Template>
  <TotalTime>1</TotalTime>
  <Pages>22</Pages>
  <Words>2525</Words>
  <Characters>14393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Activity 5.2 Making Sketches in CAD</vt:lpstr>
    </vt:vector>
  </TitlesOfParts>
  <Company>Project Lead The Way, Inc.</Company>
  <LinksUpToDate>false</LinksUpToDate>
  <CharactersWithSpaces>16885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5.2 Making Sketches in CAD</dc:title>
  <dc:subject>IED – Lesson X.Y - Lesson Title</dc:subject>
  <dc:creator>IED Curriculum Team</dc:creator>
  <cp:lastModifiedBy>Deborah Calvin</cp:lastModifiedBy>
  <cp:revision>2</cp:revision>
  <cp:lastPrinted>2012-07-20T14:42:00Z</cp:lastPrinted>
  <dcterms:created xsi:type="dcterms:W3CDTF">2012-07-20T15:34:00Z</dcterms:created>
  <dcterms:modified xsi:type="dcterms:W3CDTF">2012-07-20T15:34:00Z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